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7E9" w:rsidRDefault="00396A10" w:rsidP="00D70D02">
      <w:pPr>
        <w:rPr>
          <w:noProof/>
        </w:rPr>
      </w:pPr>
      <w:r w:rsidRPr="00287D47">
        <w:rPr>
          <w:noProof/>
          <w:lang w:eastAsia="es-ES"/>
        </w:rPr>
        <w:drawing>
          <wp:anchor distT="0" distB="0" distL="114300" distR="114300" simplePos="0" relativeHeight="251682304" behindDoc="1" locked="0" layoutInCell="1" allowOverlap="1" wp14:anchorId="1274A1D1" wp14:editId="1F709510">
            <wp:simplePos x="0" y="0"/>
            <wp:positionH relativeFrom="column">
              <wp:posOffset>1113155</wp:posOffset>
            </wp:positionH>
            <wp:positionV relativeFrom="paragraph">
              <wp:posOffset>6513427</wp:posOffset>
            </wp:positionV>
            <wp:extent cx="2343785" cy="3200400"/>
            <wp:effectExtent l="0" t="0" r="0" b="0"/>
            <wp:wrapNone/>
            <wp:docPr id="4" name="Imagen 4" descr="C:\Users\presi\OneDrive\Escritorio\CAMPEONATOS DE ESPAÑA ON LINE 2020\DIPLOMAS CAMPEONATO ESPAÑA ON LINE 2020\FORMA + SALUD\MEDIO LOGO 2021 FEDA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i\OneDrive\Escritorio\CAMPEONATOS DE ESPAÑA ON LINE 2020\DIPLOMAS CAMPEONATO ESPAÑA ON LINE 2020\FORMA + SALUD\MEDIO LOGO 2021 FEDAM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E301EF0" wp14:editId="071FBBD3">
                <wp:simplePos x="0" y="0"/>
                <wp:positionH relativeFrom="column">
                  <wp:posOffset>-7884160</wp:posOffset>
                </wp:positionH>
                <wp:positionV relativeFrom="page">
                  <wp:posOffset>6684010</wp:posOffset>
                </wp:positionV>
                <wp:extent cx="11340465" cy="4019550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0465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alt="Descripción: rectángulo de color" style="position:absolute;margin-left:-620.8pt;margin-top:526.3pt;width:892.95pt;height:316.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" fillcolor="#34aba2 [3206]" stroked="f" strokeweight="2pt">
                <w10:wrap anchory="page"/>
              </v:rect>
            </w:pict>
          </mc:Fallback>
        </mc:AlternateContent>
      </w:r>
      <w:r w:rsidR="005279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5F132B7" wp14:editId="71337E54">
                <wp:simplePos x="0" y="0"/>
                <wp:positionH relativeFrom="column">
                  <wp:posOffset>-137159</wp:posOffset>
                </wp:positionH>
                <wp:positionV relativeFrom="page">
                  <wp:posOffset>929640</wp:posOffset>
                </wp:positionV>
                <wp:extent cx="3230880" cy="8784590"/>
                <wp:effectExtent l="0" t="0" r="7620" b="0"/>
                <wp:wrapNone/>
                <wp:docPr id="3" name="Rectángulo 3" descr="rectángulo blanco para texto en port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878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790C53" id="Rectángulo 3" o:spid="_x0000_s1026" alt="rectángulo blanco para texto en portada" style="position:absolute;margin-left:-10.8pt;margin-top:73.2pt;width:254.4pt;height:691.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" stroked="f" strokeweight="2pt">
                <w10:wrap anchory="page"/>
              </v:rect>
            </w:pict>
          </mc:Fallback>
        </mc:AlternateContent>
      </w:r>
      <w:r w:rsidR="00527904">
        <w:rPr>
          <w:noProof/>
          <w:lang w:eastAsia="es-ES"/>
        </w:rPr>
        <w:drawing>
          <wp:anchor distT="0" distB="0" distL="114300" distR="114300" simplePos="0" relativeHeight="251654656" behindDoc="1" locked="0" layoutInCell="1" allowOverlap="1" wp14:anchorId="5F825346" wp14:editId="25C1A0E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1262360" cy="6684645"/>
            <wp:effectExtent l="0" t="0" r="0" b="1905"/>
            <wp:wrapNone/>
            <wp:docPr id="15" name="Imagen 15" descr="vista de la calle con edificios, establecimientos y cantantes de c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36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</w:tblGrid>
      <w:tr w:rsidR="00D077E9" w:rsidTr="00287D47">
        <w:trPr>
          <w:trHeight w:val="1894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527904" w:rsidP="00AB02A7">
            <w:pPr>
              <w:rPr>
                <w:noProof/>
              </w:rPr>
            </w:pPr>
            <w:r w:rsidRPr="00AD1CE8">
              <w:rPr>
                <w:noProof/>
                <w:lang w:eastAsia="es-ES"/>
              </w:rPr>
              <w:drawing>
                <wp:anchor distT="0" distB="0" distL="114300" distR="114300" simplePos="0" relativeHeight="251681791" behindDoc="1" locked="0" layoutInCell="1" allowOverlap="1" wp14:anchorId="680F1A41" wp14:editId="266F21F5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75565</wp:posOffset>
                  </wp:positionV>
                  <wp:extent cx="4029075" cy="6877050"/>
                  <wp:effectExtent l="0" t="0" r="9525" b="0"/>
                  <wp:wrapNone/>
                  <wp:docPr id="20" name="Imagen 20" descr="C:\Users\presi\OneDrive\Escritorio\SH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esi\OneDrive\Escritorio\SH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68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7E9"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10766E87" wp14:editId="2A7ADF33">
                      <wp:extent cx="3606800" cy="2177143"/>
                      <wp:effectExtent l="0" t="0" r="0" b="0"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6800" cy="21771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Pr="00287D47" w:rsidRDefault="00287D47" w:rsidP="00D077E9">
                                  <w:pPr>
                                    <w:pStyle w:val="Ttulo"/>
                                    <w:spacing w:after="0"/>
                                    <w:rPr>
                                      <w:sz w:val="56"/>
                                      <w:szCs w:val="56"/>
                                      <w:lang w:bidi="es-ES"/>
                                    </w:rPr>
                                  </w:pPr>
                                  <w:r w:rsidRPr="00287D47">
                                    <w:rPr>
                                      <w:sz w:val="56"/>
                                      <w:szCs w:val="56"/>
                                      <w:lang w:bidi="es-ES"/>
                                    </w:rPr>
                                    <w:t>FEDAMC</w:t>
                                  </w:r>
                                </w:p>
                                <w:p w:rsidR="00287D47" w:rsidRPr="00287D47" w:rsidRDefault="00287D47" w:rsidP="00D077E9">
                                  <w:pPr>
                                    <w:pStyle w:val="Ttulo"/>
                                    <w:spacing w:after="0"/>
                                    <w:rPr>
                                      <w:szCs w:val="72"/>
                                      <w:lang w:bidi="es-ES"/>
                                    </w:rPr>
                                  </w:pPr>
                                  <w:r w:rsidRPr="00287D47">
                                    <w:rPr>
                                      <w:szCs w:val="72"/>
                                      <w:lang w:bidi="es-ES"/>
                                    </w:rPr>
                                    <w:t>2021</w:t>
                                  </w:r>
                                </w:p>
                                <w:p w:rsidR="00287D47" w:rsidRDefault="00287D47" w:rsidP="00D077E9">
                                  <w:pPr>
                                    <w:pStyle w:val="Ttulo"/>
                                    <w:spacing w:after="0"/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</w:pPr>
                                  <w:r w:rsidRPr="00287D47"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  <w:t>CAMPEONATO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  <w:t xml:space="preserve"> </w:t>
                                  </w:r>
                                  <w:r w:rsidRPr="00287D47"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  <w:t>DE ESPAÑA</w:t>
                                  </w:r>
                                </w:p>
                                <w:p w:rsidR="00287D47" w:rsidRDefault="00287D47" w:rsidP="00D077E9">
                                  <w:pPr>
                                    <w:pStyle w:val="Ttulo"/>
                                    <w:spacing w:after="0"/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  <w:t>DE TÉCNICA ONLINE</w:t>
                                  </w:r>
                                </w:p>
                                <w:p w:rsidR="00287D47" w:rsidRPr="00287D47" w:rsidRDefault="00287D47" w:rsidP="00D077E9">
                                  <w:pPr>
                                    <w:pStyle w:val="Ttulo"/>
                                    <w:spacing w:after="0"/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bidi="es-ES"/>
                                    </w:rPr>
                                    <w:t>“SISTEMA KUKKIWON”</w:t>
                                  </w:r>
                                </w:p>
                                <w:p w:rsidR="00287D47" w:rsidRPr="00287D47" w:rsidRDefault="00287D47" w:rsidP="00D077E9">
                                  <w:pPr>
                                    <w:pStyle w:val="Ttulo"/>
                                    <w:spacing w:after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width:284pt;height:17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" filled="f" stroked="f" strokeweight=".5pt">
                      <v:textbox>
                        <w:txbxContent>
                          <w:p w:rsidR="00D077E9" w:rsidRPr="00287D47" w:rsidRDefault="00287D47" w:rsidP="00D077E9">
                            <w:pPr>
                              <w:pStyle w:val="Ttulo"/>
                              <w:spacing w:after="0"/>
                              <w:rPr>
                                <w:sz w:val="56"/>
                                <w:szCs w:val="56"/>
                                <w:lang w:bidi="es-ES"/>
                              </w:rPr>
                            </w:pPr>
                            <w:r w:rsidRPr="00287D47">
                              <w:rPr>
                                <w:sz w:val="56"/>
                                <w:szCs w:val="56"/>
                                <w:lang w:bidi="es-ES"/>
                              </w:rPr>
                              <w:t>FEDAMC</w:t>
                            </w:r>
                          </w:p>
                          <w:p w:rsidR="00287D47" w:rsidRPr="00287D47" w:rsidRDefault="00287D47" w:rsidP="00D077E9">
                            <w:pPr>
                              <w:pStyle w:val="Ttulo"/>
                              <w:spacing w:after="0"/>
                              <w:rPr>
                                <w:szCs w:val="72"/>
                                <w:lang w:bidi="es-ES"/>
                              </w:rPr>
                            </w:pPr>
                            <w:r w:rsidRPr="00287D47">
                              <w:rPr>
                                <w:szCs w:val="72"/>
                                <w:lang w:bidi="es-ES"/>
                              </w:rPr>
                              <w:t>2021</w:t>
                            </w:r>
                          </w:p>
                          <w:p w:rsidR="00287D47" w:rsidRDefault="00287D47" w:rsidP="00D077E9">
                            <w:pPr>
                              <w:pStyle w:val="Ttulo"/>
                              <w:spacing w:after="0"/>
                              <w:rPr>
                                <w:sz w:val="32"/>
                                <w:szCs w:val="32"/>
                                <w:lang w:bidi="es-ES"/>
                              </w:rPr>
                            </w:pPr>
                            <w:r w:rsidRPr="00287D47">
                              <w:rPr>
                                <w:sz w:val="32"/>
                                <w:szCs w:val="32"/>
                                <w:lang w:bidi="es-ES"/>
                              </w:rPr>
                              <w:t>CAMPEONATO</w:t>
                            </w:r>
                            <w:r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 </w:t>
                            </w:r>
                            <w:r w:rsidRPr="00287D47">
                              <w:rPr>
                                <w:sz w:val="32"/>
                                <w:szCs w:val="32"/>
                                <w:lang w:bidi="es-ES"/>
                              </w:rPr>
                              <w:t>DE ESPAÑA</w:t>
                            </w:r>
                          </w:p>
                          <w:p w:rsidR="00287D47" w:rsidRDefault="00287D47" w:rsidP="00D077E9">
                            <w:pPr>
                              <w:pStyle w:val="Ttulo"/>
                              <w:spacing w:after="0"/>
                              <w:rPr>
                                <w:sz w:val="32"/>
                                <w:szCs w:val="32"/>
                                <w:lang w:bidi="es-E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es-ES"/>
                              </w:rPr>
                              <w:t>DE TÉCNICA ONLINE</w:t>
                            </w:r>
                          </w:p>
                          <w:p w:rsidR="00287D47" w:rsidRPr="00287D47" w:rsidRDefault="00287D47" w:rsidP="00D077E9">
                            <w:pPr>
                              <w:pStyle w:val="Ttulo"/>
                              <w:spacing w:after="0"/>
                              <w:rPr>
                                <w:sz w:val="32"/>
                                <w:szCs w:val="32"/>
                                <w:lang w:bidi="es-E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es-ES"/>
                              </w:rPr>
                              <w:t>“SISTEMA KUKKIWON”</w:t>
                            </w:r>
                          </w:p>
                          <w:p w:rsidR="00287D47" w:rsidRPr="00287D47" w:rsidRDefault="00287D47" w:rsidP="00D077E9">
                            <w:pPr>
                              <w:pStyle w:val="Ttulo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077E9" w:rsidTr="00287D47">
        <w:trPr>
          <w:trHeight w:val="7303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690533" w:rsidP="00AB02A7">
            <w:pPr>
              <w:rPr>
                <w:noProof/>
              </w:rPr>
            </w:pPr>
            <w:r w:rsidRPr="00690533">
              <w:rPr>
                <w:noProof/>
                <w:lang w:eastAsia="es-ES"/>
              </w:rPr>
              <w:drawing>
                <wp:inline distT="0" distB="0" distL="0" distR="0" wp14:anchorId="46D17D2C" wp14:editId="6DBBCC0F">
                  <wp:extent cx="1226185" cy="969645"/>
                  <wp:effectExtent l="0" t="0" r="0" b="1905"/>
                  <wp:docPr id="21" name="Imagen 21" descr="C:\Users\presi\OneDrive\Escritorio\KUKKIW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esi\OneDrive\Escritorio\KUKKIW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:rsidTr="00287D47">
        <w:trPr>
          <w:trHeight w:val="2438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080870105"/>
              <w:placeholder>
                <w:docPart w:val="56A2EA1E14F14E958F73A23E5402AD5D"/>
              </w:placeholder>
            </w:sdtPr>
            <w:sdtEndPr/>
            <w:sdtContent>
              <w:p w:rsidR="00D077E9" w:rsidRDefault="008440AD" w:rsidP="00AB02A7">
                <w:pPr>
                  <w:rPr>
                    <w:noProof/>
                  </w:rPr>
                </w:pPr>
                <w:r>
                  <w:rPr>
                    <w:rStyle w:val="SubttuloCar"/>
                    <w:b w:val="0"/>
                    <w:noProof/>
                    <w:lang w:bidi="es-ES"/>
                  </w:rPr>
                  <w:t>21</w:t>
                </w:r>
                <w:r w:rsidR="008D72FA">
                  <w:rPr>
                    <w:rStyle w:val="SubttuloCar"/>
                    <w:b w:val="0"/>
                    <w:noProof/>
                    <w:lang w:bidi="es-ES"/>
                  </w:rPr>
                  <w:t xml:space="preserve"> de febrero DE 2021</w:t>
                </w:r>
              </w:p>
            </w:sdtContent>
          </w:sdt>
          <w:p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es-ES"/>
              </w:rPr>
              <mc:AlternateContent>
                <mc:Choice Requires="wps">
                  <w:drawing>
                    <wp:inline distT="0" distB="0" distL="0" distR="0" wp14:anchorId="58905BCD" wp14:editId="351EA728">
                      <wp:extent cx="1950720" cy="25400"/>
                      <wp:effectExtent l="19050" t="19050" r="30480" b="317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0720" cy="254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58F4AB8" id="Conector recto 6" o:spid="_x0000_s1026" alt="divisor de text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3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Default="004F6B7D" w:rsidP="00AB02A7">
            <w:pPr>
              <w:rPr>
                <w:noProof/>
              </w:rPr>
            </w:pPr>
            <w:sdt>
              <w:sdtPr>
                <w:rPr>
                  <w:noProof/>
                </w:rPr>
                <w:id w:val="-1740469667"/>
                <w:placeholder>
                  <w:docPart w:val="85D8E6D5A0C5497FBC351EF140AA7E1F"/>
                </w:placeholder>
              </w:sdtPr>
              <w:sdtEndPr/>
              <w:sdtContent>
                <w:r w:rsidR="00287D47">
                  <w:rPr>
                    <w:noProof/>
                  </w:rPr>
                  <w:t>NUEVO REGLAMENTO ONLINE</w:t>
                </w:r>
              </w:sdtContent>
            </w:sdt>
          </w:p>
          <w:p w:rsidR="00D077E9" w:rsidRDefault="003A5B63" w:rsidP="00AB02A7">
            <w:pPr>
              <w:rPr>
                <w:noProof/>
              </w:rPr>
            </w:pPr>
            <w:r>
              <w:rPr>
                <w:noProof/>
                <w:lang w:bidi="es-ES"/>
              </w:rPr>
              <w:t>Desarrollado</w:t>
            </w:r>
            <w:r w:rsidR="00D077E9" w:rsidRPr="00B231E5">
              <w:rPr>
                <w:noProof/>
                <w:lang w:bidi="es-ES"/>
              </w:rPr>
              <w:t xml:space="preserve"> por: </w:t>
            </w:r>
            <w:sdt>
              <w:sdtPr>
                <w:rPr>
                  <w:noProof/>
                </w:rPr>
                <w:alias w:val="Su nombre"/>
                <w:tag w:val="Su nombre"/>
                <w:id w:val="-180584491"/>
                <w:placeholder>
                  <w:docPart w:val="3808E5D0F1C647BB9EC0EF99875D547D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 w:multiLine="1"/>
              </w:sdtPr>
              <w:sdtEndPr/>
              <w:sdtContent>
                <w:r w:rsidR="00287D47">
                  <w:rPr>
                    <w:noProof/>
                  </w:rPr>
                  <w:t>Jesús Villa Alanís</w:t>
                </w:r>
                <w:r w:rsidR="00287D47">
                  <w:rPr>
                    <w:noProof/>
                  </w:rPr>
                  <w:br/>
                  <w:t>Miembro Fundador de FEDAMC y DA</w:t>
                </w:r>
                <w:r w:rsidR="008D72FA">
                  <w:rPr>
                    <w:noProof/>
                  </w:rPr>
                  <w:br/>
                  <w:t>Maestro Nacional, 6</w:t>
                </w:r>
                <w:r w:rsidR="00222AF6">
                  <w:rPr>
                    <w:noProof/>
                  </w:rPr>
                  <w:t xml:space="preserve">º Dan de Taekwondo </w:t>
                </w:r>
              </w:sdtContent>
            </w:sdt>
          </w:p>
          <w:p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  <w:tr w:rsidR="00C861B2" w:rsidTr="00287D47">
        <w:trPr>
          <w:trHeight w:val="2438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:rsidR="00C861B2" w:rsidRDefault="00C861B2" w:rsidP="00C861B2">
            <w:pPr>
              <w:spacing w:after="200"/>
              <w:rPr>
                <w:noProof/>
                <w:lang w:bidi="es-ES"/>
              </w:rPr>
            </w:pPr>
          </w:p>
          <w:p w:rsidR="00C861B2" w:rsidRDefault="00C861B2" w:rsidP="00C861B2">
            <w:pPr>
              <w:spacing w:after="200"/>
              <w:rPr>
                <w:noProof/>
                <w:lang w:bidi="es-ES"/>
              </w:rPr>
            </w:pPr>
            <w:r>
              <w:rPr>
                <w:noProof/>
                <w:lang w:bidi="es-ES"/>
              </w:rPr>
              <w:t>Comité KSC:</w:t>
            </w:r>
          </w:p>
          <w:p w:rsidR="000D109F" w:rsidRDefault="000D109F" w:rsidP="000D109F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JAVIER CARNERO</w:t>
            </w:r>
            <w:r>
              <w:rPr>
                <w:b w:val="0"/>
                <w:noProof/>
                <w:sz w:val="24"/>
                <w:szCs w:val="24"/>
                <w:lang w:bidi="es-ES"/>
              </w:rPr>
              <w:t xml:space="preserve"> 8º DAN</w:t>
            </w:r>
          </w:p>
          <w:p w:rsidR="00C861B2" w:rsidRPr="00C861B2" w:rsidRDefault="00C861B2" w:rsidP="00C861B2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ANTONIO CASTRO 6º DAN</w:t>
            </w:r>
            <w:r w:rsidR="00396A10">
              <w:rPr>
                <w:b w:val="0"/>
                <w:noProof/>
                <w:sz w:val="24"/>
                <w:szCs w:val="24"/>
                <w:lang w:bidi="es-ES"/>
              </w:rPr>
              <w:t>.</w:t>
            </w:r>
          </w:p>
          <w:p w:rsidR="00C861B2" w:rsidRPr="00C861B2" w:rsidRDefault="00C861B2" w:rsidP="00C861B2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IVAN MANTECON 6º</w:t>
            </w:r>
            <w:r w:rsidR="001D10E3">
              <w:rPr>
                <w:b w:val="0"/>
                <w:noProof/>
                <w:sz w:val="24"/>
                <w:szCs w:val="24"/>
                <w:lang w:bidi="es-ES"/>
              </w:rPr>
              <w:t xml:space="preserve"> </w:t>
            </w: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DAN</w:t>
            </w:r>
            <w:r w:rsidR="00396A10">
              <w:rPr>
                <w:b w:val="0"/>
                <w:noProof/>
                <w:sz w:val="24"/>
                <w:szCs w:val="24"/>
                <w:lang w:bidi="es-ES"/>
              </w:rPr>
              <w:t>.</w:t>
            </w:r>
          </w:p>
          <w:p w:rsidR="00C861B2" w:rsidRPr="00C861B2" w:rsidRDefault="00C861B2" w:rsidP="00C861B2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JESUS VILLA 6º DAN</w:t>
            </w:r>
            <w:r w:rsidR="00396A10">
              <w:rPr>
                <w:b w:val="0"/>
                <w:noProof/>
                <w:sz w:val="24"/>
                <w:szCs w:val="24"/>
                <w:lang w:bidi="es-ES"/>
              </w:rPr>
              <w:t>.</w:t>
            </w:r>
          </w:p>
          <w:p w:rsidR="00C861B2" w:rsidRDefault="00C861B2" w:rsidP="00C861B2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ROSANA GOMEZ 5º DAN</w:t>
            </w:r>
            <w:r w:rsidR="00396A10">
              <w:rPr>
                <w:b w:val="0"/>
                <w:noProof/>
                <w:sz w:val="24"/>
                <w:szCs w:val="24"/>
                <w:lang w:bidi="es-ES"/>
              </w:rPr>
              <w:t>.</w:t>
            </w:r>
          </w:p>
          <w:p w:rsidR="00396A10" w:rsidRDefault="00396A10" w:rsidP="00396A10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NOR</w:t>
            </w:r>
            <w:r>
              <w:rPr>
                <w:b w:val="0"/>
                <w:noProof/>
                <w:sz w:val="24"/>
                <w:szCs w:val="24"/>
                <w:lang w:bidi="es-ES"/>
              </w:rPr>
              <w:t>DIN LAMRINE 4º DAN.</w:t>
            </w:r>
          </w:p>
          <w:p w:rsidR="00396A10" w:rsidRPr="00C861B2" w:rsidRDefault="00396A10" w:rsidP="00396A10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RAFAEL MOYA 4º DAN</w:t>
            </w:r>
            <w:r>
              <w:rPr>
                <w:b w:val="0"/>
                <w:noProof/>
                <w:sz w:val="24"/>
                <w:szCs w:val="24"/>
                <w:lang w:bidi="es-ES"/>
              </w:rPr>
              <w:t>.</w:t>
            </w:r>
          </w:p>
          <w:p w:rsidR="00C861B2" w:rsidRPr="00EE38FE" w:rsidRDefault="00C861B2" w:rsidP="00EE38FE">
            <w:pPr>
              <w:spacing w:after="200"/>
              <w:rPr>
                <w:b w:val="0"/>
                <w:noProof/>
                <w:sz w:val="24"/>
                <w:szCs w:val="24"/>
                <w:lang w:bidi="es-ES"/>
              </w:rPr>
            </w:pPr>
            <w:r w:rsidRPr="00C861B2">
              <w:rPr>
                <w:b w:val="0"/>
                <w:noProof/>
                <w:sz w:val="24"/>
                <w:szCs w:val="24"/>
                <w:lang w:bidi="es-ES"/>
              </w:rPr>
              <w:t>SEN CHOI 4º DAN</w:t>
            </w:r>
            <w:r w:rsidR="00396A10">
              <w:rPr>
                <w:b w:val="0"/>
                <w:noProof/>
                <w:sz w:val="24"/>
                <w:szCs w:val="24"/>
                <w:lang w:bidi="es-ES"/>
              </w:rPr>
              <w:t>.</w:t>
            </w:r>
          </w:p>
        </w:tc>
      </w:tr>
      <w:tr w:rsidR="00C861B2" w:rsidTr="00287D47">
        <w:trPr>
          <w:trHeight w:val="2438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:rsidR="00C861B2" w:rsidRDefault="00C861B2" w:rsidP="00AB02A7">
            <w:pPr>
              <w:rPr>
                <w:noProof/>
              </w:rPr>
            </w:pPr>
          </w:p>
        </w:tc>
      </w:tr>
    </w:tbl>
    <w:p w:rsidR="005F40C2" w:rsidRDefault="005F40C2">
      <w:pPr>
        <w:spacing w:after="200"/>
        <w:rPr>
          <w:noProof/>
          <w:lang w:bidi="es-ES"/>
        </w:rPr>
      </w:pPr>
      <w:r>
        <w:rPr>
          <w:noProof/>
          <w:lang w:eastAsia="es-ES"/>
        </w:rPr>
        <w:drawing>
          <wp:inline distT="0" distB="0" distL="0" distR="0" wp14:anchorId="73FF81A5" wp14:editId="2C1D8829">
            <wp:extent cx="3048080" cy="13335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20.06.4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662" cy="13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E9" w:rsidRDefault="005F40C2">
      <w:pPr>
        <w:spacing w:after="200"/>
        <w:rPr>
          <w:noProof/>
        </w:rPr>
      </w:pPr>
      <w:r>
        <w:rPr>
          <w:noProof/>
          <w:lang w:eastAsia="es-ES"/>
        </w:rPr>
        <w:drawing>
          <wp:inline distT="0" distB="0" distL="0" distR="0" wp14:anchorId="03FD520F" wp14:editId="2841AFAA">
            <wp:extent cx="3175147" cy="1571625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20.06.4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406" cy="157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7E9">
        <w:rPr>
          <w:noProof/>
          <w:lang w:bidi="es-ES"/>
        </w:rPr>
        <w:br w:type="page"/>
      </w:r>
    </w:p>
    <w:p w:rsidR="00D077E9" w:rsidRPr="00287D47" w:rsidRDefault="00287D47" w:rsidP="00396A10">
      <w:pPr>
        <w:pStyle w:val="Ttulo1"/>
        <w:rPr>
          <w:noProof/>
          <w:sz w:val="50"/>
          <w:szCs w:val="50"/>
        </w:rPr>
      </w:pPr>
      <w:r w:rsidRPr="00287D47">
        <w:rPr>
          <w:noProof/>
          <w:sz w:val="50"/>
          <w:szCs w:val="50"/>
          <w:lang w:bidi="es-ES"/>
        </w:rPr>
        <w:lastRenderedPageBreak/>
        <w:t>CAMPEONATO DE ESPAÑA ONLINE 2021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Tr="00DF027C">
        <w:trPr>
          <w:trHeight w:val="3546"/>
        </w:trPr>
        <w:tc>
          <w:tcPr>
            <w:tcW w:w="9999" w:type="dxa"/>
          </w:tcPr>
          <w:sdt>
            <w:sdtPr>
              <w:rPr>
                <w:noProof/>
              </w:rPr>
              <w:id w:val="1660650702"/>
              <w:placeholder>
                <w:docPart w:val="4F2FEFA788474F248A63BDA152BD5603"/>
              </w:placeholder>
            </w:sdtPr>
            <w:sdtEndPr/>
            <w:sdtContent>
              <w:p w:rsidR="00D077E9" w:rsidRDefault="00287D47" w:rsidP="00396A10">
                <w:pPr>
                  <w:pStyle w:val="Ttulo2"/>
                  <w:rPr>
                    <w:noProof/>
                  </w:rPr>
                </w:pPr>
                <w:r>
                  <w:rPr>
                    <w:noProof/>
                  </w:rPr>
                  <w:t xml:space="preserve">Nuevo Formato de Competición </w:t>
                </w:r>
                <w:r w:rsidR="007E0CC0">
                  <w:rPr>
                    <w:noProof/>
                  </w:rPr>
                  <w:t>“</w:t>
                </w:r>
                <w:r>
                  <w:rPr>
                    <w:noProof/>
                  </w:rPr>
                  <w:t>desde los Dochang</w:t>
                </w:r>
                <w:r w:rsidR="00AC11FE">
                  <w:rPr>
                    <w:noProof/>
                  </w:rPr>
                  <w:t>,…</w:t>
                </w:r>
                <w:r w:rsidR="007E0CC0">
                  <w:rPr>
                    <w:noProof/>
                  </w:rPr>
                  <w:t xml:space="preserve"> ONLINE”</w:t>
                </w:r>
              </w:p>
            </w:sdtContent>
          </w:sdt>
          <w:p w:rsidR="00DF027C" w:rsidRDefault="00DF027C" w:rsidP="00DF027C">
            <w:pPr>
              <w:rPr>
                <w:noProof/>
              </w:rPr>
            </w:pPr>
          </w:p>
          <w:p w:rsidR="007E0CC0" w:rsidRDefault="00AC11FE" w:rsidP="0036119B">
            <w:pPr>
              <w:pStyle w:val="Contenido"/>
              <w:jc w:val="both"/>
              <w:rPr>
                <w:noProof/>
              </w:rPr>
            </w:pPr>
            <w:r>
              <w:rPr>
                <w:noProof/>
              </w:rPr>
              <w:t>Debido a la Pandemia</w:t>
            </w:r>
            <w:r w:rsidR="007E0CC0">
              <w:rPr>
                <w:noProof/>
              </w:rPr>
              <w:t xml:space="preserve"> del COVID19, que nos obligó a replantearnos muy seriamente un futuro distinto a lo vivido hasta ese momento, hemos llegado a la conclusión que adaptándonos a la nueva época tecnológica,… al igual que en su día pasamos del TEATRO AL CINE, aunque los puristas aún conservan el amor por el teatro, “englobado en la</w:t>
            </w:r>
            <w:r>
              <w:rPr>
                <w:noProof/>
              </w:rPr>
              <w:t>s seis bellas artes originarias</w:t>
            </w:r>
            <w:r w:rsidR="007E0CC0">
              <w:rPr>
                <w:noProof/>
              </w:rPr>
              <w:t xml:space="preserve"> es innegable que el Cine ha pulverizado en número de asistentes al Teatro</w:t>
            </w:r>
            <w:r w:rsidR="0036119B">
              <w:rPr>
                <w:noProof/>
              </w:rPr>
              <w:t xml:space="preserve">, convirtíendose el 7º Arte en un avance exponencial de algo similar. </w:t>
            </w:r>
          </w:p>
          <w:p w:rsidR="007E0CC0" w:rsidRPr="00DF027C" w:rsidRDefault="007E0CC0" w:rsidP="00DF027C">
            <w:pPr>
              <w:pStyle w:val="Contenido"/>
              <w:rPr>
                <w:noProof/>
              </w:rPr>
            </w:pPr>
          </w:p>
          <w:p w:rsidR="00DF027C" w:rsidRDefault="00DF027C" w:rsidP="0036119B">
            <w:pPr>
              <w:pStyle w:val="Contenido"/>
              <w:rPr>
                <w:noProof/>
              </w:rPr>
            </w:pPr>
          </w:p>
        </w:tc>
      </w:tr>
      <w:tr w:rsidR="00DF027C" w:rsidTr="00DF027C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:rsidR="00DF027C" w:rsidRDefault="00DF027C" w:rsidP="00DF027C">
            <w:pPr>
              <w:pStyle w:val="Textodestacado"/>
              <w:jc w:val="center"/>
              <w:rPr>
                <w:noProof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2A2D43BB" wp14:editId="38677565">
                      <wp:extent cx="5422005" cy="4233333"/>
                      <wp:effectExtent l="0" t="0" r="0" b="0"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2005" cy="42333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027C" w:rsidRDefault="00DF027C" w:rsidP="00DF027C">
                                  <w:pPr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  <w:lang w:bidi="es-ES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  <w:szCs w:val="36"/>
                                      <w:lang w:bidi="es-ES"/>
                                    </w:rPr>
                                    <w:t xml:space="preserve">“En esa misma </w:t>
                                  </w:r>
                                  <w:r w:rsidR="0036119B">
                                    <w:rPr>
                                      <w:i/>
                                      <w:sz w:val="36"/>
                                      <w:szCs w:val="36"/>
                                      <w:lang w:bidi="es-ES"/>
                                    </w:rPr>
                                    <w:t>línea FEDAMC ha desarrollado un moderno sistema de COMPETICIÓN VIRTUAL ONLINE, en el que todos los amantes del TAEKWONDO “SISTEMA KUKKIWON” en su apartado de Técnica Tradicional, pueden optar a PARTICIPAR EN CAMPEONATOS, SIN DESPLAZARSE DE SUS DOCHANGS”.</w:t>
                                  </w:r>
                                </w:p>
                                <w:p w:rsidR="0036119B" w:rsidRPr="001D33FE" w:rsidRDefault="0036119B" w:rsidP="00DF027C">
                                  <w:pPr>
                                    <w:jc w:val="center"/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Ello</w:t>
                                  </w:r>
                                  <w:r w:rsidR="001D33FE"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,</w:t>
                                  </w:r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 nos proporciona un sinfín de ventajas… ahorro en desplazamientos, hoteles, dietas, nervios del competidor ante el público, lo que estamos seguros, repercutir</w:t>
                                  </w:r>
                                  <w:r w:rsidR="001D33FE"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á en una</w:t>
                                  </w:r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 mayor participación, pues </w:t>
                                  </w:r>
                                  <w:r w:rsidR="001D33FE"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sumado a</w:t>
                                  </w:r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 las nuevas categorías PROMESAS, </w:t>
                                  </w:r>
                                  <w:r w:rsidR="001D33FE"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redundará en</w:t>
                                  </w:r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 que muchos más</w:t>
                                  </w:r>
                                  <w:r w:rsidR="001D33FE"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="001D33FE"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taekwondistas</w:t>
                                  </w:r>
                                  <w:proofErr w:type="spellEnd"/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 participemos en </w:t>
                                  </w:r>
                                  <w:r w:rsid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>esto</w:t>
                                  </w:r>
                                  <w:r w:rsidRPr="001D33FE">
                                    <w:rPr>
                                      <w:i/>
                                      <w:sz w:val="34"/>
                                      <w:szCs w:val="34"/>
                                      <w:lang w:bidi="es-ES"/>
                                    </w:rPr>
                                    <w:t xml:space="preserve">s eventos.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7" o:spid="_x0000_s1027" type="#_x0000_t202" style="width:426.95pt;height:3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" filled="f" stroked="f" strokeweight=".5pt">
                      <v:textbox>
                        <w:txbxContent>
                          <w:p w:rsidR="00DF027C" w:rsidRDefault="00DF027C" w:rsidP="00DF027C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bidi="es-ES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bidi="es-ES"/>
                              </w:rPr>
                              <w:t xml:space="preserve">“En esa misma </w:t>
                            </w:r>
                            <w:r w:rsidR="0036119B">
                              <w:rPr>
                                <w:i/>
                                <w:sz w:val="36"/>
                                <w:szCs w:val="36"/>
                                <w:lang w:bidi="es-ES"/>
                              </w:rPr>
                              <w:t>línea FEDAMC ha desarrollado un moderno sistema de COMPETICIÓN VIRTUAL ONLINE, en el que todos los amantes del TAEKWONDO “SISTEMA KUKKIWON” en su apartado de Técnica Tradicional, pueden optar a PARTICIPAR EN CAMPEONATOS, SIN DESPLAZARSE DE SUS DOCHANGS”.</w:t>
                            </w:r>
                          </w:p>
                          <w:p w:rsidR="0036119B" w:rsidRPr="001D33FE" w:rsidRDefault="0036119B" w:rsidP="00DF027C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Ello</w:t>
                            </w:r>
                            <w:r w:rsidR="001D33FE"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,</w:t>
                            </w:r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 nos proporciona un sinfín de ventajas… ahorro en desplazamientos, hoteles, dietas, nervios del competidor ante el público, lo que estamos seguros, repercutir</w:t>
                            </w:r>
                            <w:r w:rsidR="001D33FE"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á en una</w:t>
                            </w:r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 mayor participación, pues </w:t>
                            </w:r>
                            <w:r w:rsidR="001D33FE"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sumado a</w:t>
                            </w:r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 las nuevas categorías PROMESAS, </w:t>
                            </w:r>
                            <w:r w:rsidR="001D33FE"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redundará en</w:t>
                            </w:r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 que muchos más</w:t>
                            </w:r>
                            <w:r w:rsidR="001D33FE"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="001D33FE"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taekwondistas</w:t>
                            </w:r>
                            <w:proofErr w:type="spellEnd"/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 participemos en </w:t>
                            </w:r>
                            <w:r w:rsid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>esto</w:t>
                            </w:r>
                            <w:r w:rsidRPr="001D33FE">
                              <w:rPr>
                                <w:i/>
                                <w:sz w:val="34"/>
                                <w:szCs w:val="34"/>
                                <w:lang w:bidi="es-ES"/>
                              </w:rPr>
                              <w:t xml:space="preserve">s eventos.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1D33FE" w:rsidRDefault="001D33FE" w:rsidP="001D33FE">
            <w:pPr>
              <w:pStyle w:val="Contenido"/>
              <w:rPr>
                <w:b/>
                <w:i/>
                <w:noProof/>
                <w:szCs w:val="28"/>
              </w:rPr>
            </w:pPr>
            <w:r w:rsidRPr="001D33FE">
              <w:rPr>
                <w:b/>
                <w:i/>
                <w:noProof/>
                <w:szCs w:val="28"/>
              </w:rPr>
              <w:t>Sin más preámbulos pasamos a una exposición, abierta en esta primera etapa, a cambios “mejoras” que los dis</w:t>
            </w:r>
            <w:r w:rsidR="00661D33">
              <w:rPr>
                <w:b/>
                <w:i/>
                <w:noProof/>
                <w:szCs w:val="28"/>
              </w:rPr>
              <w:t xml:space="preserve">tintos Maestros puedan </w:t>
            </w:r>
            <w:r w:rsidR="00AC11FE">
              <w:rPr>
                <w:b/>
                <w:i/>
                <w:noProof/>
                <w:szCs w:val="28"/>
              </w:rPr>
              <w:t>aporta</w:t>
            </w:r>
            <w:r w:rsidR="00661D33">
              <w:rPr>
                <w:b/>
                <w:i/>
                <w:noProof/>
                <w:szCs w:val="28"/>
              </w:rPr>
              <w:t>r.</w:t>
            </w:r>
          </w:p>
          <w:p w:rsidR="00661D33" w:rsidRDefault="00661D33" w:rsidP="001D33FE">
            <w:pPr>
              <w:pStyle w:val="Contenido"/>
              <w:rPr>
                <w:b/>
                <w:i/>
                <w:noProof/>
                <w:szCs w:val="28"/>
              </w:rPr>
            </w:pPr>
          </w:p>
          <w:p w:rsidR="00661D33" w:rsidRPr="001D33FE" w:rsidRDefault="00661D33" w:rsidP="00661D33">
            <w:pPr>
              <w:pStyle w:val="Contenido"/>
              <w:jc w:val="right"/>
              <w:rPr>
                <w:noProof/>
                <w:szCs w:val="28"/>
              </w:rPr>
            </w:pPr>
            <w:r>
              <w:rPr>
                <w:b/>
                <w:i/>
                <w:noProof/>
                <w:szCs w:val="28"/>
              </w:rPr>
              <w:lastRenderedPageBreak/>
              <w:t>Antonio Castro Valle.</w:t>
            </w:r>
          </w:p>
          <w:p w:rsidR="001D33FE" w:rsidRPr="00DF027C" w:rsidRDefault="001D33FE" w:rsidP="00DF027C">
            <w:pPr>
              <w:pStyle w:val="Textodestacado"/>
              <w:jc w:val="center"/>
              <w:rPr>
                <w:noProof/>
              </w:rPr>
            </w:pPr>
          </w:p>
        </w:tc>
      </w:tr>
    </w:tbl>
    <w:p w:rsidR="001441A0" w:rsidRPr="001E492D" w:rsidRDefault="0050119F" w:rsidP="00661D33">
      <w:pPr>
        <w:jc w:val="center"/>
        <w:rPr>
          <w:rFonts w:ascii="Arial Black" w:hAnsi="Arial Black"/>
          <w:szCs w:val="28"/>
        </w:rPr>
      </w:pPr>
      <w:r w:rsidRPr="0050119F">
        <w:rPr>
          <w:rFonts w:ascii="Arial Narrow" w:hAnsi="Arial Narrow"/>
          <w:noProof/>
          <w:szCs w:val="28"/>
          <w:lang w:eastAsia="es-ES"/>
        </w:rPr>
        <w:lastRenderedPageBreak/>
        <w:drawing>
          <wp:anchor distT="0" distB="0" distL="114300" distR="114300" simplePos="0" relativeHeight="251679232" behindDoc="1" locked="0" layoutInCell="1" allowOverlap="1" wp14:anchorId="47EB731E" wp14:editId="2EAC2CED">
            <wp:simplePos x="0" y="0"/>
            <wp:positionH relativeFrom="column">
              <wp:posOffset>5953760</wp:posOffset>
            </wp:positionH>
            <wp:positionV relativeFrom="paragraph">
              <wp:posOffset>535305</wp:posOffset>
            </wp:positionV>
            <wp:extent cx="669057" cy="1003300"/>
            <wp:effectExtent l="0" t="0" r="0" b="6350"/>
            <wp:wrapNone/>
            <wp:docPr id="22" name="Imagen 22" descr="C:\Users\presi\OneDrive\Escritorio\FEDAMC 2020\KOREAN SEMI CONTACT hecha por á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i\OneDrive\Escritorio\FEDAMC 2020\KOREAN SEMI CONTACT hecha por áng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7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A0" w:rsidRPr="001E492D">
        <w:rPr>
          <w:rFonts w:ascii="Arial Black" w:hAnsi="Arial Black"/>
          <w:szCs w:val="28"/>
        </w:rPr>
        <w:t>NORMATIVA PARA LOS CAMPEONATOS DE ESPAÑA ON LINE DE TÉCNICA TRADICIONAL DE LA FEDERACIÓN ESPAÑOLA DE ARTES MARCIALES COREANAS Y D.A.</w:t>
      </w:r>
    </w:p>
    <w:p w:rsidR="001441A0" w:rsidRPr="000561D9" w:rsidRDefault="00AC11FE" w:rsidP="001441A0">
      <w:pPr>
        <w:jc w:val="center"/>
        <w:rPr>
          <w:rFonts w:ascii="Arial Narrow" w:hAnsi="Arial Narrow"/>
          <w:b w:val="0"/>
          <w:sz w:val="14"/>
          <w:szCs w:val="14"/>
        </w:rPr>
      </w:pPr>
      <w:r w:rsidRPr="000561D9">
        <w:rPr>
          <w:rFonts w:ascii="Arial Narrow" w:hAnsi="Arial Narrow"/>
          <w:sz w:val="14"/>
          <w:szCs w:val="14"/>
        </w:rPr>
        <w:t xml:space="preserve">FEDAMC HA CREADO EL KOREAN SEMI CONTACT, </w:t>
      </w:r>
      <w:r w:rsidR="001441A0" w:rsidRPr="000561D9">
        <w:rPr>
          <w:rFonts w:ascii="Arial Narrow" w:hAnsi="Arial Narrow"/>
          <w:sz w:val="14"/>
          <w:szCs w:val="14"/>
        </w:rPr>
        <w:t>ACTIVIDAD DEPORTIVA RECONOCIDA POR LA CONSEJERÍA DE DEPORTES DE LA JUNTA DE ANDALUCÍA</w:t>
      </w:r>
    </w:p>
    <w:p w:rsidR="001441A0" w:rsidRPr="00B91422" w:rsidRDefault="001441A0" w:rsidP="001441A0">
      <w:pPr>
        <w:rPr>
          <w:rFonts w:ascii="Arial Narrow" w:hAnsi="Arial Narrow"/>
          <w:szCs w:val="28"/>
        </w:rPr>
      </w:pPr>
      <w:r w:rsidRPr="00B91422">
        <w:rPr>
          <w:rFonts w:ascii="Arial Narrow" w:hAnsi="Arial Narrow"/>
          <w:szCs w:val="28"/>
        </w:rPr>
        <w:t xml:space="preserve"> </w:t>
      </w:r>
    </w:p>
    <w:p w:rsidR="001441A0" w:rsidRPr="00B91422" w:rsidRDefault="001441A0" w:rsidP="00B91422">
      <w:pPr>
        <w:jc w:val="both"/>
        <w:rPr>
          <w:rFonts w:ascii="Arial Narrow" w:hAnsi="Arial Narrow"/>
          <w:szCs w:val="28"/>
        </w:rPr>
      </w:pPr>
      <w:r w:rsidRPr="00B91422">
        <w:rPr>
          <w:rFonts w:ascii="Arial Black" w:hAnsi="Arial Black"/>
          <w:szCs w:val="28"/>
        </w:rPr>
        <w:t>1. PROMUEVE</w:t>
      </w:r>
    </w:p>
    <w:p w:rsidR="001441A0" w:rsidRPr="00661D33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La Federación Española de Artes Marciales Coreanas y Disciplinas Asociadas, convoca un Campeonato individual de Técnica Tradicional en los que se elaboren las formas tradicionales KUKKIWON, en función a la categoría en que esté inscrito cada participante.</w:t>
      </w:r>
    </w:p>
    <w:p w:rsidR="00661D33" w:rsidRDefault="00661D33" w:rsidP="00B91422">
      <w:pPr>
        <w:jc w:val="both"/>
        <w:rPr>
          <w:rFonts w:ascii="Arial Black" w:hAnsi="Arial Black"/>
          <w:szCs w:val="28"/>
        </w:rPr>
      </w:pPr>
    </w:p>
    <w:p w:rsidR="001441A0" w:rsidRPr="00B91422" w:rsidRDefault="001441A0" w:rsidP="00B91422">
      <w:pPr>
        <w:jc w:val="both"/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2. REQUISITOS</w:t>
      </w:r>
    </w:p>
    <w:p w:rsidR="001441A0" w:rsidRPr="00661D33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Licencia federativa en vigor, Inscripción cumplimentada y videos enviados en tiempo y forma, </w:t>
      </w:r>
      <w:r w:rsidR="0050119F">
        <w:rPr>
          <w:rFonts w:ascii="Arial Narrow" w:hAnsi="Arial Narrow"/>
          <w:b w:val="0"/>
          <w:color w:val="5951C8" w:themeColor="text1" w:themeTint="80"/>
          <w:szCs w:val="28"/>
        </w:rPr>
        <w:t xml:space="preserve">más la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autorización paterna.</w:t>
      </w:r>
    </w:p>
    <w:p w:rsidR="00661D33" w:rsidRDefault="00661D33" w:rsidP="00B91422">
      <w:pPr>
        <w:jc w:val="both"/>
        <w:rPr>
          <w:rFonts w:ascii="Arial Black" w:hAnsi="Arial Black"/>
          <w:szCs w:val="28"/>
        </w:rPr>
      </w:pPr>
    </w:p>
    <w:p w:rsidR="001441A0" w:rsidRPr="00B91422" w:rsidRDefault="001441A0" w:rsidP="00B91422">
      <w:pPr>
        <w:jc w:val="both"/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3. DÍA DE LA COMPETICIÓN</w:t>
      </w:r>
    </w:p>
    <w:p w:rsidR="001441A0" w:rsidRPr="00661D33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Sábado, </w:t>
      </w:r>
      <w:r w:rsidR="008D72FA">
        <w:rPr>
          <w:rFonts w:ascii="Arial Narrow" w:hAnsi="Arial Narrow"/>
          <w:b w:val="0"/>
          <w:color w:val="5951C8" w:themeColor="text1" w:themeTint="80"/>
          <w:szCs w:val="28"/>
        </w:rPr>
        <w:t>10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del mes </w:t>
      </w:r>
      <w:r w:rsidR="008D72FA">
        <w:rPr>
          <w:rFonts w:ascii="Arial Narrow" w:hAnsi="Arial Narrow"/>
          <w:b w:val="0"/>
          <w:color w:val="5951C8" w:themeColor="text1" w:themeTint="80"/>
          <w:szCs w:val="28"/>
        </w:rPr>
        <w:t>Abril del año 2021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(Sujeto a cambios en base al número de participantes).</w:t>
      </w:r>
    </w:p>
    <w:p w:rsidR="00661D33" w:rsidRDefault="00661D33" w:rsidP="00B91422">
      <w:pPr>
        <w:jc w:val="both"/>
        <w:rPr>
          <w:rFonts w:ascii="Arial Black" w:hAnsi="Arial Black"/>
          <w:szCs w:val="28"/>
        </w:rPr>
      </w:pPr>
    </w:p>
    <w:p w:rsidR="001441A0" w:rsidRPr="00B91422" w:rsidRDefault="001441A0" w:rsidP="00B91422">
      <w:pPr>
        <w:jc w:val="both"/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4. LUGAR DE PARTICIPACIÓN</w:t>
      </w:r>
    </w:p>
    <w:p w:rsidR="001441A0" w:rsidRPr="00661D33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Online mediante grabación de video.</w:t>
      </w:r>
    </w:p>
    <w:p w:rsidR="000561D9" w:rsidRDefault="000561D9" w:rsidP="00B91422">
      <w:pPr>
        <w:jc w:val="both"/>
        <w:rPr>
          <w:rFonts w:ascii="Arial Black" w:hAnsi="Arial Black"/>
          <w:szCs w:val="28"/>
        </w:rPr>
      </w:pPr>
    </w:p>
    <w:p w:rsidR="001441A0" w:rsidRPr="00B91422" w:rsidRDefault="001441A0" w:rsidP="00B91422">
      <w:pPr>
        <w:jc w:val="both"/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5. TASA DE PARTICIPACIÓN</w:t>
      </w:r>
    </w:p>
    <w:p w:rsidR="001441A0" w:rsidRPr="00661D33" w:rsidRDefault="0050119F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A80258">
        <w:rPr>
          <w:rFonts w:ascii="Arial Narrow" w:hAnsi="Arial Narrow"/>
          <w:color w:val="5951C8" w:themeColor="text1" w:themeTint="80"/>
          <w:szCs w:val="28"/>
        </w:rPr>
        <w:t xml:space="preserve">10 </w:t>
      </w:r>
      <w:r w:rsidR="001441A0" w:rsidRPr="00A80258">
        <w:rPr>
          <w:rFonts w:ascii="Arial Narrow" w:hAnsi="Arial Narrow"/>
          <w:color w:val="5951C8" w:themeColor="text1" w:themeTint="80"/>
          <w:szCs w:val="28"/>
        </w:rPr>
        <w:t xml:space="preserve">euros, </w:t>
      </w:r>
      <w:r w:rsidR="00A80258" w:rsidRPr="00A80258">
        <w:rPr>
          <w:rFonts w:ascii="Arial Narrow" w:hAnsi="Arial Narrow"/>
          <w:color w:val="5951C8" w:themeColor="text1" w:themeTint="80"/>
          <w:szCs w:val="28"/>
        </w:rPr>
        <w:t>5 € destinados</w:t>
      </w:r>
      <w:r w:rsidRPr="00A80258">
        <w:rPr>
          <w:rFonts w:ascii="Arial Narrow" w:hAnsi="Arial Narrow"/>
          <w:color w:val="5951C8" w:themeColor="text1" w:themeTint="80"/>
          <w:szCs w:val="28"/>
        </w:rPr>
        <w:t xml:space="preserve"> como ayuda al Club y los 5 €</w:t>
      </w: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 restantes, </w:t>
      </w:r>
      <w:r w:rsidR="001441A0" w:rsidRPr="00661D33">
        <w:rPr>
          <w:rFonts w:ascii="Arial Narrow" w:hAnsi="Arial Narrow"/>
          <w:b w:val="0"/>
          <w:color w:val="5951C8" w:themeColor="text1" w:themeTint="80"/>
          <w:szCs w:val="28"/>
        </w:rPr>
        <w:t>destinados a soportar gast</w:t>
      </w:r>
      <w:r w:rsidR="00A80258">
        <w:rPr>
          <w:rFonts w:ascii="Arial Narrow" w:hAnsi="Arial Narrow"/>
          <w:b w:val="0"/>
          <w:color w:val="5951C8" w:themeColor="text1" w:themeTint="80"/>
          <w:szCs w:val="28"/>
        </w:rPr>
        <w:t>os de medallas, elaboración de d</w:t>
      </w:r>
      <w:r w:rsidR="001441A0" w:rsidRPr="00661D33">
        <w:rPr>
          <w:rFonts w:ascii="Arial Narrow" w:hAnsi="Arial Narrow"/>
          <w:b w:val="0"/>
          <w:color w:val="5951C8" w:themeColor="text1" w:themeTint="80"/>
          <w:szCs w:val="28"/>
        </w:rPr>
        <w:t>iplomas de participación y de medallistas, envíos de meda</w:t>
      </w:r>
      <w:r w:rsidR="00A80258">
        <w:rPr>
          <w:rFonts w:ascii="Arial Narrow" w:hAnsi="Arial Narrow"/>
          <w:b w:val="0"/>
          <w:color w:val="5951C8" w:themeColor="text1" w:themeTint="80"/>
          <w:szCs w:val="28"/>
        </w:rPr>
        <w:t>llas, diplomas de medallistas,</w:t>
      </w:r>
      <w:r w:rsidR="001441A0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</w:t>
      </w:r>
      <w:r w:rsidR="00A80258">
        <w:rPr>
          <w:rFonts w:ascii="Arial Narrow" w:hAnsi="Arial Narrow"/>
          <w:b w:val="0"/>
          <w:color w:val="5951C8" w:themeColor="text1" w:themeTint="80"/>
          <w:szCs w:val="28"/>
        </w:rPr>
        <w:t xml:space="preserve">diplomas </w:t>
      </w:r>
      <w:r w:rsidR="001441A0" w:rsidRPr="00661D33">
        <w:rPr>
          <w:rFonts w:ascii="Arial Narrow" w:hAnsi="Arial Narrow"/>
          <w:b w:val="0"/>
          <w:color w:val="5951C8" w:themeColor="text1" w:themeTint="80"/>
          <w:szCs w:val="28"/>
        </w:rPr>
        <w:t>de participación, etc…</w:t>
      </w:r>
    </w:p>
    <w:p w:rsidR="00661D33" w:rsidRDefault="00661D33" w:rsidP="00B91422">
      <w:pPr>
        <w:jc w:val="both"/>
        <w:rPr>
          <w:rFonts w:ascii="Arial Black" w:hAnsi="Arial Black"/>
          <w:szCs w:val="28"/>
        </w:rPr>
      </w:pPr>
    </w:p>
    <w:p w:rsidR="001441A0" w:rsidRPr="00B91422" w:rsidRDefault="001441A0" w:rsidP="00B91422">
      <w:pPr>
        <w:jc w:val="both"/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6. DOCUMENTACIÓN</w:t>
      </w:r>
    </w:p>
    <w:p w:rsidR="00661D33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Se remitirá a la </w:t>
      </w:r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>FEDAMC Y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A LA COORDIN</w:t>
      </w:r>
      <w:r w:rsidR="00661D33">
        <w:rPr>
          <w:rFonts w:ascii="Arial Narrow" w:hAnsi="Arial Narrow"/>
          <w:b w:val="0"/>
          <w:color w:val="5951C8" w:themeColor="text1" w:themeTint="80"/>
          <w:szCs w:val="28"/>
        </w:rPr>
        <w:t>ADORA DE COMPETICIÓN por email:</w:t>
      </w:r>
    </w:p>
    <w:p w:rsidR="001441A0" w:rsidRPr="000561D9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  <w:u w:val="single"/>
        </w:rPr>
      </w:pPr>
      <w:r w:rsidRPr="000561D9">
        <w:rPr>
          <w:rFonts w:ascii="Arial Narrow" w:hAnsi="Arial Narrow"/>
          <w:b w:val="0"/>
          <w:color w:val="5951C8" w:themeColor="text1" w:themeTint="80"/>
          <w:szCs w:val="28"/>
          <w:u w:val="single"/>
        </w:rPr>
        <w:lastRenderedPageBreak/>
        <w:t>fedamc.secretariado@gmail.com</w:t>
      </w:r>
    </w:p>
    <w:p w:rsidR="00661D33" w:rsidRDefault="00661D33" w:rsidP="00B91422">
      <w:pPr>
        <w:jc w:val="both"/>
        <w:rPr>
          <w:rFonts w:ascii="Arial Narrow" w:hAnsi="Arial Narrow"/>
          <w:color w:val="5951C8" w:themeColor="text1" w:themeTint="80"/>
          <w:szCs w:val="28"/>
        </w:rPr>
      </w:pPr>
    </w:p>
    <w:p w:rsidR="001441A0" w:rsidRPr="00B91422" w:rsidRDefault="001441A0" w:rsidP="00B91422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B91422">
        <w:rPr>
          <w:rFonts w:ascii="Arial Narrow" w:hAnsi="Arial Narrow"/>
          <w:color w:val="5951C8" w:themeColor="text1" w:themeTint="80"/>
          <w:szCs w:val="28"/>
        </w:rPr>
        <w:t xml:space="preserve">Inscripción:   </w:t>
      </w:r>
    </w:p>
    <w:p w:rsidR="001441A0" w:rsidRPr="005C31BB" w:rsidRDefault="00367295" w:rsidP="00B91422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color w:val="5951C8" w:themeColor="text1" w:themeTint="80"/>
          <w:sz w:val="28"/>
          <w:szCs w:val="28"/>
        </w:rPr>
      </w:pPr>
      <w:r>
        <w:rPr>
          <w:rFonts w:ascii="Arial Narrow" w:hAnsi="Arial Narrow"/>
          <w:color w:val="5951C8" w:themeColor="text1" w:themeTint="80"/>
          <w:sz w:val="28"/>
          <w:szCs w:val="28"/>
        </w:rPr>
        <w:t>Hasta e</w:t>
      </w:r>
      <w:r w:rsidR="001441A0" w:rsidRPr="005C31BB">
        <w:rPr>
          <w:rFonts w:ascii="Arial Narrow" w:hAnsi="Arial Narrow"/>
          <w:color w:val="5951C8" w:themeColor="text1" w:themeTint="80"/>
          <w:sz w:val="28"/>
          <w:szCs w:val="28"/>
        </w:rPr>
        <w:t xml:space="preserve">l día: </w:t>
      </w:r>
      <w:r>
        <w:rPr>
          <w:rFonts w:ascii="Arial Narrow" w:hAnsi="Arial Narrow"/>
          <w:b/>
          <w:color w:val="5951C8" w:themeColor="text1" w:themeTint="80"/>
          <w:sz w:val="28"/>
          <w:szCs w:val="28"/>
        </w:rPr>
        <w:t>Viernes</w:t>
      </w:r>
      <w:r w:rsidR="00B91422" w:rsidRPr="005C31BB">
        <w:rPr>
          <w:rFonts w:ascii="Arial Narrow" w:hAnsi="Arial Narrow"/>
          <w:b/>
          <w:color w:val="5951C8" w:themeColor="text1" w:themeTint="80"/>
          <w:sz w:val="28"/>
          <w:szCs w:val="28"/>
        </w:rPr>
        <w:t xml:space="preserve">, </w:t>
      </w:r>
      <w:r w:rsidR="001066B5">
        <w:rPr>
          <w:rFonts w:ascii="Arial Narrow" w:hAnsi="Arial Narrow"/>
          <w:b/>
          <w:color w:val="5951C8" w:themeColor="text1" w:themeTint="80"/>
          <w:sz w:val="28"/>
          <w:szCs w:val="28"/>
        </w:rPr>
        <w:t>0</w:t>
      </w:r>
      <w:r>
        <w:rPr>
          <w:rFonts w:ascii="Arial Narrow" w:hAnsi="Arial Narrow"/>
          <w:b/>
          <w:color w:val="5951C8" w:themeColor="text1" w:themeTint="80"/>
          <w:sz w:val="28"/>
          <w:szCs w:val="28"/>
        </w:rPr>
        <w:t>2</w:t>
      </w:r>
      <w:r w:rsidR="00B91422" w:rsidRPr="005C31BB">
        <w:rPr>
          <w:rFonts w:ascii="Arial Narrow" w:hAnsi="Arial Narrow"/>
          <w:b/>
          <w:color w:val="5951C8" w:themeColor="text1" w:themeTint="80"/>
          <w:sz w:val="28"/>
          <w:szCs w:val="28"/>
        </w:rPr>
        <w:t xml:space="preserve"> del mes </w:t>
      </w:r>
      <w:r w:rsidR="001066B5">
        <w:rPr>
          <w:rFonts w:ascii="Arial Narrow" w:hAnsi="Arial Narrow"/>
          <w:b/>
          <w:color w:val="5951C8" w:themeColor="text1" w:themeTint="80"/>
          <w:sz w:val="28"/>
          <w:szCs w:val="28"/>
        </w:rPr>
        <w:t>Abril</w:t>
      </w:r>
      <w:r w:rsidR="00B91422" w:rsidRPr="005C31BB">
        <w:rPr>
          <w:rFonts w:ascii="Arial Narrow" w:hAnsi="Arial Narrow"/>
          <w:b/>
          <w:color w:val="5951C8" w:themeColor="text1" w:themeTint="80"/>
          <w:sz w:val="28"/>
          <w:szCs w:val="28"/>
        </w:rPr>
        <w:t xml:space="preserve"> del año 2021</w:t>
      </w:r>
      <w:r w:rsidR="001441A0" w:rsidRPr="005C31BB">
        <w:rPr>
          <w:rFonts w:ascii="Arial Narrow" w:hAnsi="Arial Narrow"/>
          <w:b/>
          <w:color w:val="5951C8" w:themeColor="text1" w:themeTint="80"/>
          <w:sz w:val="28"/>
          <w:szCs w:val="28"/>
        </w:rPr>
        <w:t>. (</w:t>
      </w:r>
      <w:r w:rsidR="001441A0" w:rsidRPr="005C31BB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>Importantísimo respetar el plazo de inscripción</w:t>
      </w:r>
      <w:r w:rsidR="006E74FC" w:rsidRPr="005C31BB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 xml:space="preserve"> a fin de poder clasificar los videos por categorías</w:t>
      </w:r>
      <w:r w:rsidR="002954D0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>,</w:t>
      </w:r>
      <w:r w:rsidR="006E74FC" w:rsidRPr="005C31BB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 xml:space="preserve"> etc</w:t>
      </w:r>
      <w:r w:rsidR="006E74FC" w:rsidRPr="005C31BB">
        <w:rPr>
          <w:rFonts w:ascii="Arial Narrow" w:hAnsi="Arial Narrow"/>
          <w:b/>
          <w:color w:val="5951C8" w:themeColor="text1" w:themeTint="80"/>
          <w:sz w:val="28"/>
          <w:szCs w:val="28"/>
        </w:rPr>
        <w:t>…</w:t>
      </w:r>
      <w:r w:rsidR="001441A0" w:rsidRPr="005C31BB">
        <w:rPr>
          <w:rFonts w:ascii="Arial Narrow" w:hAnsi="Arial Narrow"/>
          <w:b/>
          <w:color w:val="5951C8" w:themeColor="text1" w:themeTint="80"/>
          <w:sz w:val="28"/>
          <w:szCs w:val="28"/>
        </w:rPr>
        <w:t>).</w:t>
      </w:r>
    </w:p>
    <w:p w:rsidR="001441A0" w:rsidRPr="005C31BB" w:rsidRDefault="001441A0" w:rsidP="00B91422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C31BB">
        <w:rPr>
          <w:rFonts w:ascii="Arial Narrow" w:hAnsi="Arial Narrow"/>
          <w:color w:val="5951C8" w:themeColor="text1" w:themeTint="80"/>
          <w:sz w:val="28"/>
          <w:szCs w:val="28"/>
        </w:rPr>
        <w:t>Documento de inscripción de participantes debidamente rellenado.</w:t>
      </w:r>
    </w:p>
    <w:p w:rsidR="001441A0" w:rsidRPr="005C31BB" w:rsidRDefault="001441A0" w:rsidP="00B91422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C31BB">
        <w:rPr>
          <w:rFonts w:ascii="Arial Narrow" w:hAnsi="Arial Narrow"/>
          <w:color w:val="5951C8" w:themeColor="text1" w:themeTint="80"/>
          <w:sz w:val="28"/>
          <w:szCs w:val="28"/>
        </w:rPr>
        <w:t>Fotocopia del justificante de ingreso bancario.</w:t>
      </w:r>
    </w:p>
    <w:p w:rsidR="001441A0" w:rsidRDefault="001441A0" w:rsidP="00B91422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C31BB">
        <w:rPr>
          <w:rFonts w:ascii="Arial Narrow" w:hAnsi="Arial Narrow"/>
          <w:color w:val="5951C8" w:themeColor="text1" w:themeTint="80"/>
          <w:sz w:val="28"/>
          <w:szCs w:val="28"/>
        </w:rPr>
        <w:t>Autorización paterna.</w:t>
      </w:r>
    </w:p>
    <w:p w:rsidR="00532070" w:rsidRPr="005C31BB" w:rsidRDefault="00532070" w:rsidP="00B91422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>
        <w:rPr>
          <w:rFonts w:ascii="Arial Narrow" w:hAnsi="Arial Narrow"/>
          <w:color w:val="5951C8" w:themeColor="text1" w:themeTint="80"/>
          <w:sz w:val="28"/>
          <w:szCs w:val="28"/>
        </w:rPr>
        <w:t>Certificado de club.</w:t>
      </w: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7. SISTEMA DE PARTICIPACIÓN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Cada pa</w:t>
      </w:r>
      <w:r w:rsidR="00532070">
        <w:rPr>
          <w:rFonts w:ascii="Arial Narrow" w:hAnsi="Arial Narrow"/>
          <w:b w:val="0"/>
          <w:color w:val="5951C8" w:themeColor="text1" w:themeTint="80"/>
          <w:szCs w:val="28"/>
        </w:rPr>
        <w:t xml:space="preserve">rticipante enviará </w:t>
      </w:r>
      <w:r w:rsidR="006E74FC" w:rsidRPr="002954D0">
        <w:rPr>
          <w:rFonts w:ascii="Arial Narrow" w:hAnsi="Arial Narrow"/>
          <w:color w:val="5951C8" w:themeColor="text1" w:themeTint="80"/>
          <w:szCs w:val="28"/>
        </w:rPr>
        <w:t>“</w:t>
      </w:r>
      <w:r w:rsidR="00532070">
        <w:rPr>
          <w:rFonts w:ascii="Arial Narrow" w:hAnsi="Arial Narrow"/>
          <w:color w:val="5951C8" w:themeColor="text1" w:themeTint="80"/>
          <w:szCs w:val="28"/>
        </w:rPr>
        <w:t>1</w:t>
      </w:r>
      <w:r w:rsidRPr="002954D0">
        <w:rPr>
          <w:rFonts w:ascii="Arial Narrow" w:hAnsi="Arial Narrow"/>
          <w:color w:val="5951C8" w:themeColor="text1" w:themeTint="80"/>
          <w:szCs w:val="28"/>
        </w:rPr>
        <w:t xml:space="preserve"> video</w:t>
      </w:r>
      <w:r w:rsidR="00532070">
        <w:rPr>
          <w:rFonts w:ascii="Arial Narrow" w:hAnsi="Arial Narrow"/>
          <w:color w:val="5951C8" w:themeColor="text1" w:themeTint="80"/>
          <w:szCs w:val="28"/>
        </w:rPr>
        <w:t xml:space="preserve"> grabado”</w:t>
      </w:r>
      <w:r w:rsidRPr="002954D0">
        <w:rPr>
          <w:rFonts w:ascii="Arial Narrow" w:hAnsi="Arial Narrow"/>
          <w:color w:val="5951C8" w:themeColor="text1" w:themeTint="80"/>
          <w:szCs w:val="28"/>
        </w:rPr>
        <w:t>.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Los </w:t>
      </w:r>
      <w:proofErr w:type="spellStart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en video serán recopilados por los Maestros para </w:t>
      </w:r>
      <w:r w:rsidR="006E74FC">
        <w:rPr>
          <w:rFonts w:ascii="Arial Narrow" w:hAnsi="Arial Narrow"/>
          <w:b w:val="0"/>
          <w:color w:val="5951C8" w:themeColor="text1" w:themeTint="80"/>
          <w:szCs w:val="28"/>
        </w:rPr>
        <w:t xml:space="preserve">que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posteriormente el Club </w:t>
      </w:r>
      <w:r w:rsidR="006E74FC">
        <w:rPr>
          <w:rFonts w:ascii="Arial Narrow" w:hAnsi="Arial Narrow"/>
          <w:b w:val="0"/>
          <w:color w:val="5951C8" w:themeColor="text1" w:themeTint="80"/>
          <w:szCs w:val="28"/>
        </w:rPr>
        <w:t xml:space="preserve">pueda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enviar los videos grabados de cada participante mediante </w:t>
      </w:r>
      <w:proofErr w:type="spellStart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WhatsApp</w:t>
      </w:r>
      <w:proofErr w:type="spellEnd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a la FEDAMC.</w:t>
      </w:r>
    </w:p>
    <w:p w:rsidR="00661D33" w:rsidRDefault="00661D33" w:rsidP="00B91422">
      <w:pPr>
        <w:rPr>
          <w:rFonts w:ascii="Arial Black" w:hAnsi="Arial Black"/>
          <w:szCs w:val="28"/>
        </w:rPr>
      </w:pP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8. GRABACIÓN DEL POOMSAE Y PRESENTACIÓN</w:t>
      </w:r>
    </w:p>
    <w:p w:rsidR="00B91422" w:rsidRPr="00661D33" w:rsidRDefault="00367295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La fecha </w:t>
      </w:r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para el envío de los videos por </w:t>
      </w:r>
      <w:proofErr w:type="spellStart"/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>WhatsApp</w:t>
      </w:r>
      <w:proofErr w:type="spellEnd"/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será </w:t>
      </w:r>
      <w:r w:rsidRPr="00367295">
        <w:rPr>
          <w:rFonts w:ascii="Arial Narrow" w:hAnsi="Arial Narrow"/>
          <w:color w:val="5951C8" w:themeColor="text1" w:themeTint="80"/>
          <w:szCs w:val="28"/>
        </w:rPr>
        <w:t xml:space="preserve">desde el Sábado día 3 al </w:t>
      </w:r>
      <w:proofErr w:type="gramStart"/>
      <w:r w:rsidRPr="00367295">
        <w:rPr>
          <w:rFonts w:ascii="Arial Narrow" w:hAnsi="Arial Narrow"/>
          <w:color w:val="5951C8" w:themeColor="text1" w:themeTint="80"/>
          <w:szCs w:val="28"/>
        </w:rPr>
        <w:t>Miércoles día 7 de Abril</w:t>
      </w:r>
      <w:proofErr w:type="gramEnd"/>
      <w:r w:rsidRPr="00367295">
        <w:rPr>
          <w:rFonts w:ascii="Arial Narrow" w:hAnsi="Arial Narrow"/>
          <w:color w:val="5951C8" w:themeColor="text1" w:themeTint="80"/>
          <w:szCs w:val="28"/>
        </w:rPr>
        <w:t xml:space="preserve"> de 2021</w:t>
      </w:r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>. (Es importante respetar el plazo para poder ordenar y clasificar los videos).</w:t>
      </w:r>
    </w:p>
    <w:p w:rsidR="00B91422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El video puede ser</w:t>
      </w:r>
      <w:r w:rsidR="006E74FC">
        <w:rPr>
          <w:rFonts w:ascii="Arial Narrow" w:hAnsi="Arial Narrow"/>
          <w:b w:val="0"/>
          <w:color w:val="5951C8" w:themeColor="text1" w:themeTint="80"/>
          <w:szCs w:val="28"/>
        </w:rPr>
        <w:t xml:space="preserve"> grabado en interior o exterior</w:t>
      </w:r>
      <w:r w:rsidR="004139A9">
        <w:rPr>
          <w:rFonts w:ascii="Arial Narrow" w:hAnsi="Arial Narrow"/>
          <w:b w:val="0"/>
          <w:color w:val="5951C8" w:themeColor="text1" w:themeTint="80"/>
          <w:szCs w:val="28"/>
        </w:rPr>
        <w:t>.</w:t>
      </w:r>
    </w:p>
    <w:p w:rsidR="002954D0" w:rsidRPr="00661D33" w:rsidRDefault="002954D0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El </w:t>
      </w:r>
      <w:proofErr w:type="spellStart"/>
      <w:r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 se grabará en una sola toma, sin cortes y sin música.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Durante la ejecución del </w:t>
      </w:r>
      <w:proofErr w:type="spellStart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debe verse el cuerpo completo del competidor, desde el movimiento de los pies hasta las manos y la cabeza en todo momento.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Recomendamos por exceso, tampoco alejar </w:t>
      </w:r>
      <w:r w:rsidR="003F455F">
        <w:rPr>
          <w:rFonts w:ascii="Arial Narrow" w:hAnsi="Arial Narrow"/>
          <w:b w:val="0"/>
          <w:color w:val="5951C8" w:themeColor="text1" w:themeTint="80"/>
          <w:szCs w:val="28"/>
        </w:rPr>
        <w:t>demasiado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la cámara </w:t>
      </w:r>
      <w:r w:rsidR="00F16F5B">
        <w:rPr>
          <w:rFonts w:ascii="Arial Narrow" w:hAnsi="Arial Narrow"/>
          <w:b w:val="0"/>
          <w:color w:val="5951C8" w:themeColor="text1" w:themeTint="80"/>
          <w:szCs w:val="28"/>
        </w:rPr>
        <w:t>ya que ello no permitiría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apreciar los detalles de posiciones como mano abierta o cerrada, etc...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La grabación se iniciará con el competidor de frente mirando a la cámara en su posición inicial.</w:t>
      </w:r>
    </w:p>
    <w:p w:rsidR="00B91422" w:rsidRDefault="00B91422" w:rsidP="00661D33">
      <w:pPr>
        <w:pBdr>
          <w:bottom w:val="single" w:sz="6" w:space="1" w:color="auto"/>
        </w:pBd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Se permite mover la cámara </w:t>
      </w:r>
      <w:r w:rsidR="002954D0">
        <w:rPr>
          <w:rFonts w:ascii="Arial Narrow" w:hAnsi="Arial Narrow"/>
          <w:b w:val="0"/>
          <w:color w:val="5951C8" w:themeColor="text1" w:themeTint="80"/>
          <w:szCs w:val="28"/>
        </w:rPr>
        <w:t xml:space="preserve">y seguir al competidor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durante la grabación para garantizar el correcto encuadr</w:t>
      </w:r>
      <w:r w:rsidR="002954D0">
        <w:rPr>
          <w:rFonts w:ascii="Arial Narrow" w:hAnsi="Arial Narrow"/>
          <w:b w:val="0"/>
          <w:color w:val="5951C8" w:themeColor="text1" w:themeTint="80"/>
          <w:szCs w:val="28"/>
        </w:rPr>
        <w:t>e en todo momento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.</w:t>
      </w:r>
    </w:p>
    <w:p w:rsidR="001066B5" w:rsidRDefault="001066B5" w:rsidP="00661D33">
      <w:pPr>
        <w:pBdr>
          <w:bottom w:val="single" w:sz="6" w:space="1" w:color="auto"/>
        </w:pBd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1066B5" w:rsidRPr="001066B5" w:rsidRDefault="001066B5" w:rsidP="001066B5">
      <w:pPr>
        <w:jc w:val="center"/>
        <w:rPr>
          <w:rFonts w:ascii="Arial Narrow" w:hAnsi="Arial Narrow"/>
          <w:color w:val="C00000"/>
          <w:szCs w:val="28"/>
        </w:rPr>
      </w:pPr>
      <w:r w:rsidRPr="001066B5">
        <w:rPr>
          <w:rFonts w:ascii="Arial Narrow" w:hAnsi="Arial Narrow"/>
          <w:color w:val="C00000"/>
          <w:szCs w:val="28"/>
        </w:rPr>
        <w:t>IMPORTANTE</w:t>
      </w:r>
    </w:p>
    <w:p w:rsidR="001066B5" w:rsidRPr="001066B5" w:rsidRDefault="008E24C5" w:rsidP="001066B5">
      <w:pPr>
        <w:jc w:val="center"/>
        <w:rPr>
          <w:rFonts w:ascii="Arial Narrow" w:hAnsi="Arial Narrow"/>
          <w:b w:val="0"/>
          <w:color w:val="C00000"/>
          <w:szCs w:val="28"/>
        </w:rPr>
      </w:pPr>
      <w:r>
        <w:rPr>
          <w:rFonts w:ascii="Arial Narrow" w:hAnsi="Arial Narrow"/>
          <w:b w:val="0"/>
          <w:color w:val="C00000"/>
          <w:szCs w:val="28"/>
        </w:rPr>
        <w:t>Se recomienda r</w:t>
      </w:r>
      <w:r w:rsidR="001066B5" w:rsidRPr="001066B5">
        <w:rPr>
          <w:rFonts w:ascii="Arial Narrow" w:hAnsi="Arial Narrow"/>
          <w:b w:val="0"/>
          <w:color w:val="C00000"/>
          <w:szCs w:val="28"/>
        </w:rPr>
        <w:t xml:space="preserve">espetar y hacer respetar las medidas actuales frente al Covid-19, </w:t>
      </w:r>
      <w:r>
        <w:rPr>
          <w:rFonts w:ascii="Arial Narrow" w:hAnsi="Arial Narrow"/>
          <w:b w:val="0"/>
          <w:color w:val="C00000"/>
          <w:szCs w:val="28"/>
        </w:rPr>
        <w:t>se permite uso d</w:t>
      </w:r>
      <w:r w:rsidR="001066B5" w:rsidRPr="001066B5">
        <w:rPr>
          <w:rFonts w:ascii="Arial Narrow" w:hAnsi="Arial Narrow"/>
          <w:b w:val="0"/>
          <w:color w:val="C00000"/>
          <w:szCs w:val="28"/>
        </w:rPr>
        <w:t>e mascarilla del participante en el video.</w:t>
      </w:r>
    </w:p>
    <w:p w:rsidR="001066B5" w:rsidRDefault="008E24C5" w:rsidP="001066B5">
      <w:pPr>
        <w:pBdr>
          <w:bottom w:val="single" w:sz="6" w:space="1" w:color="auto"/>
        </w:pBdr>
        <w:jc w:val="center"/>
        <w:rPr>
          <w:rFonts w:ascii="Arial Narrow" w:hAnsi="Arial Narrow"/>
          <w:b w:val="0"/>
          <w:color w:val="C00000"/>
          <w:szCs w:val="28"/>
        </w:rPr>
      </w:pPr>
      <w:r>
        <w:rPr>
          <w:rFonts w:ascii="Arial Narrow" w:hAnsi="Arial Narrow"/>
          <w:b w:val="0"/>
          <w:color w:val="C00000"/>
          <w:szCs w:val="28"/>
        </w:rPr>
        <w:t>Al</w:t>
      </w:r>
      <w:r w:rsidR="001066B5" w:rsidRPr="001066B5">
        <w:rPr>
          <w:rFonts w:ascii="Arial Narrow" w:hAnsi="Arial Narrow"/>
          <w:b w:val="0"/>
          <w:color w:val="C00000"/>
          <w:szCs w:val="28"/>
        </w:rPr>
        <w:t xml:space="preserve"> grabar los videos mantener la imagen de compromiso con la seguridad que nos ha caracterizado ante estas circunstancias.</w:t>
      </w:r>
    </w:p>
    <w:p w:rsidR="00661D33" w:rsidRDefault="00661D33" w:rsidP="00B91422">
      <w:pPr>
        <w:rPr>
          <w:rFonts w:ascii="Arial Black" w:hAnsi="Arial Black"/>
          <w:szCs w:val="28"/>
        </w:rPr>
      </w:pP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lastRenderedPageBreak/>
        <w:t>9. PROTOCOLO DE ENVÍO DE LOS VIDEOS A LA FEDAMC POR PARTE DE LOS CLUBES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Para poder identificar inequívocamente a cada participante y facilitar la organización de cada categoría es importante que todos los videos se envíen:</w:t>
      </w:r>
    </w:p>
    <w:p w:rsidR="00B91422" w:rsidRPr="00B91422" w:rsidRDefault="00B91422" w:rsidP="00B91422">
      <w:pPr>
        <w:pStyle w:val="Prrafodelista"/>
        <w:numPr>
          <w:ilvl w:val="0"/>
          <w:numId w:val="2"/>
        </w:numPr>
        <w:rPr>
          <w:rFonts w:ascii="Arial Narrow" w:hAnsi="Arial Narrow"/>
          <w:color w:val="5951C8" w:themeColor="text1" w:themeTint="80"/>
          <w:sz w:val="28"/>
          <w:szCs w:val="28"/>
        </w:rPr>
      </w:pPr>
      <w:r w:rsidRPr="00B91422">
        <w:rPr>
          <w:rFonts w:ascii="Arial Narrow" w:hAnsi="Arial Narrow"/>
          <w:color w:val="5951C8" w:themeColor="text1" w:themeTint="80"/>
          <w:sz w:val="28"/>
          <w:szCs w:val="28"/>
        </w:rPr>
        <w:t>Nombre completo del competidor y categoría.</w:t>
      </w:r>
    </w:p>
    <w:p w:rsidR="00B91422" w:rsidRPr="00B91422" w:rsidRDefault="00B91422" w:rsidP="00B91422">
      <w:pPr>
        <w:pStyle w:val="Prrafodelista"/>
        <w:numPr>
          <w:ilvl w:val="0"/>
          <w:numId w:val="2"/>
        </w:numPr>
        <w:rPr>
          <w:rFonts w:ascii="Arial Narrow" w:hAnsi="Arial Narrow"/>
          <w:color w:val="5951C8" w:themeColor="text1" w:themeTint="80"/>
          <w:sz w:val="28"/>
          <w:szCs w:val="28"/>
        </w:rPr>
      </w:pPr>
      <w:r w:rsidRPr="00B91422">
        <w:rPr>
          <w:rFonts w:ascii="Arial Narrow" w:hAnsi="Arial Narrow"/>
          <w:color w:val="5951C8" w:themeColor="text1" w:themeTint="80"/>
          <w:sz w:val="28"/>
          <w:szCs w:val="28"/>
        </w:rPr>
        <w:t>(Enviar a continuación el 1º Video)</w:t>
      </w:r>
      <w:r w:rsidR="00E76AF6">
        <w:rPr>
          <w:rFonts w:ascii="Arial Narrow" w:hAnsi="Arial Narrow"/>
          <w:color w:val="5951C8" w:themeColor="text1" w:themeTint="80"/>
          <w:sz w:val="28"/>
          <w:szCs w:val="28"/>
        </w:rPr>
        <w:t>.</w:t>
      </w:r>
    </w:p>
    <w:p w:rsidR="00B91422" w:rsidRPr="00532070" w:rsidRDefault="00B91422" w:rsidP="00532070">
      <w:pPr>
        <w:pStyle w:val="Prrafodelista"/>
        <w:numPr>
          <w:ilvl w:val="0"/>
          <w:numId w:val="2"/>
        </w:numPr>
        <w:rPr>
          <w:rFonts w:ascii="Arial Narrow" w:hAnsi="Arial Narrow"/>
          <w:color w:val="5951C8" w:themeColor="text1" w:themeTint="80"/>
          <w:sz w:val="28"/>
          <w:szCs w:val="28"/>
        </w:rPr>
      </w:pPr>
      <w:r w:rsidRPr="00B91422">
        <w:rPr>
          <w:rFonts w:ascii="Arial Narrow" w:hAnsi="Arial Narrow"/>
          <w:color w:val="5951C8" w:themeColor="text1" w:themeTint="80"/>
          <w:sz w:val="28"/>
          <w:szCs w:val="28"/>
        </w:rPr>
        <w:t xml:space="preserve">Nombre del </w:t>
      </w:r>
      <w:proofErr w:type="spellStart"/>
      <w:r w:rsidRPr="00B91422">
        <w:rPr>
          <w:rFonts w:ascii="Arial Narrow" w:hAnsi="Arial Narrow"/>
          <w:color w:val="5951C8" w:themeColor="text1" w:themeTint="80"/>
          <w:sz w:val="28"/>
          <w:szCs w:val="28"/>
        </w:rPr>
        <w:t>Poomsae</w:t>
      </w:r>
      <w:proofErr w:type="spellEnd"/>
      <w:r w:rsidRPr="00B91422">
        <w:rPr>
          <w:rFonts w:ascii="Arial Narrow" w:hAnsi="Arial Narrow"/>
          <w:color w:val="5951C8" w:themeColor="text1" w:themeTint="80"/>
          <w:sz w:val="28"/>
          <w:szCs w:val="28"/>
        </w:rPr>
        <w:t xml:space="preserve"> que realiza en el 1º video.</w:t>
      </w:r>
    </w:p>
    <w:p w:rsidR="00367295" w:rsidRDefault="00367295" w:rsidP="00B91422">
      <w:pPr>
        <w:rPr>
          <w:rFonts w:ascii="Arial Black" w:hAnsi="Arial Black"/>
          <w:sz w:val="24"/>
          <w:szCs w:val="24"/>
        </w:rPr>
      </w:pP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10. PREMIOS</w:t>
      </w:r>
    </w:p>
    <w:p w:rsidR="00B91422" w:rsidRPr="00661D33" w:rsidRDefault="00B91422" w:rsidP="00661D33">
      <w:pPr>
        <w:jc w:val="both"/>
        <w:rPr>
          <w:rFonts w:ascii="Arial Narrow" w:hAnsi="Arial Narrow"/>
          <w:color w:val="5951C8" w:themeColor="text1" w:themeTint="80"/>
          <w:szCs w:val="28"/>
        </w:rPr>
      </w:pPr>
      <w:r w:rsidRPr="00661D33">
        <w:rPr>
          <w:rFonts w:ascii="Arial Narrow" w:hAnsi="Arial Narrow"/>
          <w:color w:val="5951C8" w:themeColor="text1" w:themeTint="80"/>
          <w:szCs w:val="28"/>
        </w:rPr>
        <w:t>Diploma virtual:</w:t>
      </w:r>
    </w:p>
    <w:p w:rsidR="002954D0" w:rsidRDefault="00B91422" w:rsidP="002954D0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A todos los competidores </w:t>
      </w:r>
      <w:r w:rsidR="000F53E0">
        <w:rPr>
          <w:rFonts w:ascii="Arial Narrow" w:hAnsi="Arial Narrow"/>
          <w:b w:val="0"/>
          <w:color w:val="5951C8" w:themeColor="text1" w:themeTint="80"/>
          <w:szCs w:val="28"/>
        </w:rPr>
        <w:t xml:space="preserve">se les otorgará </w:t>
      </w:r>
      <w:r w:rsidR="000F53E0" w:rsidRPr="000F53E0">
        <w:rPr>
          <w:rFonts w:ascii="Arial Narrow" w:hAnsi="Arial Narrow"/>
          <w:b w:val="0"/>
          <w:color w:val="5951C8" w:themeColor="text1" w:themeTint="80"/>
          <w:szCs w:val="28"/>
        </w:rPr>
        <w:t>diploma</w:t>
      </w:r>
      <w:r w:rsidR="000F53E0">
        <w:rPr>
          <w:rFonts w:ascii="Arial Narrow" w:hAnsi="Arial Narrow"/>
          <w:b w:val="0"/>
          <w:color w:val="5951C8" w:themeColor="text1" w:themeTint="80"/>
          <w:szCs w:val="28"/>
          <w:u w:val="single"/>
        </w:rPr>
        <w:t xml:space="preserve">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de participación. </w:t>
      </w:r>
      <w:r w:rsidR="002954D0" w:rsidRPr="00661D33">
        <w:rPr>
          <w:rFonts w:ascii="Arial Narrow" w:hAnsi="Arial Narrow"/>
          <w:b w:val="0"/>
          <w:color w:val="5951C8" w:themeColor="text1" w:themeTint="80"/>
          <w:szCs w:val="28"/>
        </w:rPr>
        <w:t>S</w:t>
      </w:r>
      <w:r w:rsidR="002954D0">
        <w:rPr>
          <w:rFonts w:ascii="Arial Narrow" w:hAnsi="Arial Narrow"/>
          <w:b w:val="0"/>
          <w:color w:val="5951C8" w:themeColor="text1" w:themeTint="80"/>
          <w:szCs w:val="28"/>
        </w:rPr>
        <w:t>e enviará</w:t>
      </w:r>
      <w:r w:rsidR="002954D0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 forma virtual al correo electrónico o </w:t>
      </w:r>
      <w:proofErr w:type="spellStart"/>
      <w:r w:rsidR="002954D0" w:rsidRPr="00661D33">
        <w:rPr>
          <w:rFonts w:ascii="Arial Narrow" w:hAnsi="Arial Narrow"/>
          <w:b w:val="0"/>
          <w:color w:val="5951C8" w:themeColor="text1" w:themeTint="80"/>
          <w:szCs w:val="28"/>
        </w:rPr>
        <w:t>WhatsApp</w:t>
      </w:r>
      <w:proofErr w:type="spellEnd"/>
      <w:r w:rsidR="002954D0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 cada Club FEDAMC participante para su posterior impresión o reenvío al competidor. (Recomendamos su impresión).</w:t>
      </w:r>
    </w:p>
    <w:p w:rsidR="00B91422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Al 1º clasificado de una categoría desierta. S</w:t>
      </w:r>
      <w:r w:rsidR="00492A6B">
        <w:rPr>
          <w:rFonts w:ascii="Arial Narrow" w:hAnsi="Arial Narrow"/>
          <w:b w:val="0"/>
          <w:color w:val="5951C8" w:themeColor="text1" w:themeTint="80"/>
          <w:szCs w:val="28"/>
        </w:rPr>
        <w:t>e enviará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 forma virtual al correo electrónico o </w:t>
      </w:r>
      <w:proofErr w:type="spellStart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WhatsApp</w:t>
      </w:r>
      <w:proofErr w:type="spellEnd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 cada Club FEDAMC participante para su posterior impresión o reenvío al competidor. (Recomendamos su impresión).</w:t>
      </w:r>
    </w:p>
    <w:p w:rsidR="003B7F98" w:rsidRPr="00D00A17" w:rsidRDefault="00D00A17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>A los clasificados en una categoría desierta</w:t>
      </w:r>
      <w:r w:rsidR="00D310DF">
        <w:rPr>
          <w:rFonts w:ascii="Arial Narrow" w:hAnsi="Arial Narrow"/>
          <w:b w:val="0"/>
          <w:color w:val="5951C8" w:themeColor="text1" w:themeTint="80"/>
          <w:szCs w:val="28"/>
        </w:rPr>
        <w:t xml:space="preserve"> que se les propongan participar en otra categoría</w:t>
      </w: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. </w:t>
      </w:r>
      <w:r w:rsidR="003B7F98" w:rsidRPr="00D00A17">
        <w:rPr>
          <w:rFonts w:ascii="Arial Narrow" w:hAnsi="Arial Narrow"/>
          <w:b w:val="0"/>
          <w:color w:val="5951C8" w:themeColor="text1" w:themeTint="80"/>
          <w:szCs w:val="28"/>
        </w:rPr>
        <w:t>La puntuación que saquen en la nueva categoría será la utilizada para deliberar sus puestos en la categoría que quedó desierta y les serán otorgados Diploma virtual como Campeón o Subcampeón de España</w:t>
      </w: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.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S</w:t>
      </w:r>
      <w:r>
        <w:rPr>
          <w:rFonts w:ascii="Arial Narrow" w:hAnsi="Arial Narrow"/>
          <w:b w:val="0"/>
          <w:color w:val="5951C8" w:themeColor="text1" w:themeTint="80"/>
          <w:szCs w:val="28"/>
        </w:rPr>
        <w:t>e enviará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 forma virtual al correo electrónico o </w:t>
      </w:r>
      <w:proofErr w:type="spellStart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WhatsApp</w:t>
      </w:r>
      <w:proofErr w:type="spellEnd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de cada Club FEDAMC participante para su posterior impresión o reenvío al competidor. (Recomendamos su impresión).</w:t>
      </w:r>
    </w:p>
    <w:p w:rsidR="00661D33" w:rsidRPr="00661D33" w:rsidRDefault="00661D33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B91422" w:rsidRPr="00661D33" w:rsidRDefault="00B91422" w:rsidP="00661D33">
      <w:pPr>
        <w:tabs>
          <w:tab w:val="left" w:pos="3009"/>
        </w:tabs>
        <w:jc w:val="both"/>
        <w:rPr>
          <w:rFonts w:ascii="Arial Narrow" w:hAnsi="Arial Narrow"/>
          <w:color w:val="5951C8" w:themeColor="text1" w:themeTint="80"/>
          <w:szCs w:val="28"/>
        </w:rPr>
      </w:pPr>
      <w:r w:rsidRPr="00661D33">
        <w:rPr>
          <w:rFonts w:ascii="Arial Narrow" w:hAnsi="Arial Narrow"/>
          <w:color w:val="5951C8" w:themeColor="text1" w:themeTint="80"/>
          <w:szCs w:val="28"/>
        </w:rPr>
        <w:t>Diploma físico:</w:t>
      </w:r>
      <w:r w:rsidR="00661D33" w:rsidRPr="00661D33">
        <w:rPr>
          <w:rFonts w:ascii="Arial Narrow" w:hAnsi="Arial Narrow"/>
          <w:color w:val="5951C8" w:themeColor="text1" w:themeTint="80"/>
          <w:szCs w:val="28"/>
        </w:rPr>
        <w:tab/>
      </w:r>
    </w:p>
    <w:p w:rsidR="00B91422" w:rsidRPr="00661D33" w:rsidRDefault="00D747F6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>Para los competidores 1º, 2º y</w:t>
      </w:r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3º clasificado de cada categoría que tenga “</w:t>
      </w:r>
      <w:proofErr w:type="spellStart"/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>Cuórum</w:t>
      </w:r>
      <w:proofErr w:type="spellEnd"/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>”. Tamaño A4.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Diploma de Club Campeón de España 1º, 2º, 3º clasificado por clubes. Tamaño A4. Se entregará un DIPLOMA para los 3 primeros clasificados por equipos. Para calcular la clasificación final por equipos se utilizará los siguientes valores:  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i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i/>
          <w:color w:val="5951C8" w:themeColor="text1" w:themeTint="80"/>
          <w:szCs w:val="28"/>
        </w:rPr>
        <w:t xml:space="preserve">Medalla de oro 7 puntos, medalla de plata 3 puntos, medalla de bronce 1 punto.  </w:t>
      </w:r>
    </w:p>
    <w:p w:rsidR="00661D33" w:rsidRDefault="00661D33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B91422" w:rsidRPr="00661D33" w:rsidRDefault="00B91422" w:rsidP="00661D33">
      <w:pPr>
        <w:jc w:val="both"/>
        <w:rPr>
          <w:rFonts w:ascii="Arial Narrow" w:hAnsi="Arial Narrow"/>
          <w:color w:val="5951C8" w:themeColor="text1" w:themeTint="80"/>
          <w:szCs w:val="28"/>
        </w:rPr>
      </w:pPr>
      <w:r w:rsidRPr="00661D33">
        <w:rPr>
          <w:rFonts w:ascii="Arial Narrow" w:hAnsi="Arial Narrow"/>
          <w:color w:val="5951C8" w:themeColor="text1" w:themeTint="80"/>
          <w:szCs w:val="28"/>
        </w:rPr>
        <w:t>Medallas: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Competidores 1º, 2º y 3º Clasificado de cada categoría.</w:t>
      </w:r>
    </w:p>
    <w:p w:rsidR="00661D33" w:rsidRDefault="00661D33" w:rsidP="00B91422">
      <w:pPr>
        <w:rPr>
          <w:rFonts w:ascii="Arial Black" w:hAnsi="Arial Black"/>
          <w:szCs w:val="28"/>
        </w:rPr>
      </w:pPr>
    </w:p>
    <w:p w:rsidR="00532070" w:rsidRDefault="00532070" w:rsidP="00B91422">
      <w:pPr>
        <w:rPr>
          <w:rFonts w:ascii="Arial Black" w:hAnsi="Arial Black"/>
          <w:szCs w:val="28"/>
        </w:rPr>
      </w:pP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lastRenderedPageBreak/>
        <w:t>11. UNIFORMIDAD DE COMPETICIÓN POOMSAE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La competición se realizará con </w:t>
      </w:r>
      <w:proofErr w:type="spellStart"/>
      <w:r w:rsidRPr="000561D9">
        <w:rPr>
          <w:rFonts w:ascii="Arial Narrow" w:hAnsi="Arial Narrow"/>
          <w:color w:val="5951C8" w:themeColor="text1" w:themeTint="80"/>
          <w:szCs w:val="28"/>
        </w:rPr>
        <w:t>Dobok</w:t>
      </w:r>
      <w:proofErr w:type="spellEnd"/>
      <w:r w:rsidRPr="000561D9">
        <w:rPr>
          <w:rFonts w:ascii="Arial Narrow" w:hAnsi="Arial Narrow"/>
          <w:color w:val="5951C8" w:themeColor="text1" w:themeTint="80"/>
          <w:szCs w:val="28"/>
        </w:rPr>
        <w:t xml:space="preserve"> autorizado por la FEDAMC</w:t>
      </w:r>
      <w:r w:rsidR="00797A5A">
        <w:rPr>
          <w:rFonts w:ascii="Arial Narrow" w:hAnsi="Arial Narrow"/>
          <w:b w:val="0"/>
          <w:color w:val="5951C8" w:themeColor="text1" w:themeTint="80"/>
          <w:szCs w:val="28"/>
        </w:rPr>
        <w:t xml:space="preserve"> </w:t>
      </w:r>
      <w:r w:rsidR="00797A5A" w:rsidRPr="000561D9">
        <w:rPr>
          <w:rFonts w:ascii="Arial Narrow" w:hAnsi="Arial Narrow"/>
          <w:color w:val="5951C8" w:themeColor="text1" w:themeTint="80"/>
          <w:szCs w:val="28"/>
        </w:rPr>
        <w:t>(</w:t>
      </w:r>
      <w:r w:rsidR="004139A9" w:rsidRPr="000561D9">
        <w:rPr>
          <w:rFonts w:ascii="Arial Narrow" w:hAnsi="Arial Narrow"/>
          <w:color w:val="5951C8" w:themeColor="text1" w:themeTint="80"/>
          <w:szCs w:val="28"/>
        </w:rPr>
        <w:t xml:space="preserve">Azul </w:t>
      </w:r>
      <w:r w:rsidR="004139A9">
        <w:rPr>
          <w:rFonts w:ascii="Arial Narrow" w:hAnsi="Arial Narrow"/>
          <w:color w:val="5951C8" w:themeColor="text1" w:themeTint="80"/>
          <w:szCs w:val="28"/>
        </w:rPr>
        <w:t xml:space="preserve">y </w:t>
      </w:r>
      <w:r w:rsidR="000561D9" w:rsidRPr="000561D9">
        <w:rPr>
          <w:rFonts w:ascii="Arial Narrow" w:hAnsi="Arial Narrow"/>
          <w:color w:val="5951C8" w:themeColor="text1" w:themeTint="80"/>
          <w:szCs w:val="28"/>
        </w:rPr>
        <w:t>Rojo</w:t>
      </w:r>
      <w:r w:rsidR="00797A5A" w:rsidRPr="000561D9">
        <w:rPr>
          <w:rFonts w:ascii="Arial Narrow" w:hAnsi="Arial Narrow"/>
          <w:color w:val="5951C8" w:themeColor="text1" w:themeTint="80"/>
          <w:szCs w:val="28"/>
        </w:rPr>
        <w:t>)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y </w:t>
      </w:r>
      <w:r w:rsidR="00797A5A">
        <w:rPr>
          <w:rFonts w:ascii="Arial Narrow" w:hAnsi="Arial Narrow"/>
          <w:b w:val="0"/>
          <w:color w:val="5951C8" w:themeColor="text1" w:themeTint="80"/>
          <w:szCs w:val="28"/>
        </w:rPr>
        <w:t xml:space="preserve">el 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cinturón del grado que ostente el competidor en el DÍA DE LA COMPETICIÓN.</w:t>
      </w:r>
    </w:p>
    <w:p w:rsidR="00661D33" w:rsidRDefault="00661D33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661D33" w:rsidRPr="00661D33" w:rsidRDefault="00661D33" w:rsidP="00661D33">
      <w:pPr>
        <w:jc w:val="both"/>
        <w:rPr>
          <w:rFonts w:ascii="Arial Narrow" w:hAnsi="Arial Narrow"/>
          <w:color w:val="5951C8" w:themeColor="text1" w:themeTint="80"/>
          <w:szCs w:val="28"/>
        </w:rPr>
      </w:pPr>
      <w:r w:rsidRPr="00661D33">
        <w:rPr>
          <w:rFonts w:ascii="Arial Narrow" w:hAnsi="Arial Narrow"/>
          <w:color w:val="5951C8" w:themeColor="text1" w:themeTint="80"/>
          <w:szCs w:val="28"/>
        </w:rPr>
        <w:t>Calzado:</w:t>
      </w:r>
    </w:p>
    <w:p w:rsidR="00B91422" w:rsidRPr="000F53E0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0F53E0">
        <w:rPr>
          <w:rFonts w:ascii="Arial Narrow" w:hAnsi="Arial Narrow"/>
          <w:b w:val="0"/>
          <w:color w:val="5951C8" w:themeColor="text1" w:themeTint="80"/>
          <w:szCs w:val="28"/>
        </w:rPr>
        <w:t xml:space="preserve">Se realizará sin calzado (descalzo) o con zapatillas de deporte, acorde a la superficie en la que se realice el </w:t>
      </w:r>
      <w:proofErr w:type="spellStart"/>
      <w:r w:rsidRPr="000F53E0"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 w:rsidRPr="000F53E0">
        <w:rPr>
          <w:rFonts w:ascii="Arial Narrow" w:hAnsi="Arial Narrow"/>
          <w:b w:val="0"/>
          <w:color w:val="5951C8" w:themeColor="text1" w:themeTint="80"/>
          <w:szCs w:val="28"/>
        </w:rPr>
        <w:t>. Nunca se realizará en calcetines.</w:t>
      </w:r>
    </w:p>
    <w:p w:rsidR="00661D33" w:rsidRDefault="00661D33" w:rsidP="00B91422">
      <w:pPr>
        <w:rPr>
          <w:rFonts w:ascii="Arial Black" w:hAnsi="Arial Black"/>
          <w:szCs w:val="28"/>
        </w:rPr>
      </w:pP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12. VALORACIÓN DE LOS POOMSAE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La Federación a través de su Jurado Online, valorará el desarrollo de los </w:t>
      </w:r>
      <w:proofErr w:type="spellStart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.  </w:t>
      </w:r>
    </w:p>
    <w:p w:rsidR="00661D33" w:rsidRDefault="00661D33" w:rsidP="00B91422">
      <w:pPr>
        <w:rPr>
          <w:rFonts w:ascii="Arial Black" w:hAnsi="Arial Black"/>
          <w:szCs w:val="28"/>
        </w:rPr>
      </w:pPr>
    </w:p>
    <w:p w:rsidR="00B91422" w:rsidRPr="00B91422" w:rsidRDefault="00B91422" w:rsidP="00B91422">
      <w:pPr>
        <w:rPr>
          <w:rFonts w:ascii="Arial Black" w:hAnsi="Arial Black"/>
          <w:szCs w:val="28"/>
        </w:rPr>
      </w:pPr>
      <w:r w:rsidRPr="00B91422">
        <w:rPr>
          <w:rFonts w:ascii="Arial Black" w:hAnsi="Arial Black"/>
          <w:szCs w:val="28"/>
        </w:rPr>
        <w:t>13. EDAD DE LOS PARTICIPANTES</w:t>
      </w:r>
    </w:p>
    <w:p w:rsidR="00B91422" w:rsidRPr="00661D33" w:rsidRDefault="00B91422" w:rsidP="00661D33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Los deportistas se inscribirán en la categoría que corresponda con la edad que tengan el día del campeonato.  </w:t>
      </w:r>
    </w:p>
    <w:p w:rsidR="000F53E0" w:rsidRDefault="000F53E0" w:rsidP="00B91422">
      <w:pPr>
        <w:rPr>
          <w:rFonts w:ascii="Arial Narrow" w:hAnsi="Arial Narrow"/>
          <w:color w:val="5951C8" w:themeColor="text1" w:themeTint="80"/>
          <w:szCs w:val="28"/>
        </w:rPr>
      </w:pPr>
    </w:p>
    <w:p w:rsidR="00B91422" w:rsidRPr="00661D33" w:rsidRDefault="00B91422" w:rsidP="00B91422">
      <w:pPr>
        <w:rPr>
          <w:rFonts w:ascii="Arial Black" w:hAnsi="Arial Black"/>
          <w:szCs w:val="28"/>
        </w:rPr>
      </w:pPr>
      <w:r w:rsidRPr="00661D33">
        <w:rPr>
          <w:rFonts w:ascii="Arial Black" w:hAnsi="Arial Black"/>
          <w:szCs w:val="28"/>
        </w:rPr>
        <w:t>14. RONDAS Y CATEGORÍAS</w:t>
      </w:r>
    </w:p>
    <w:p w:rsidR="00B91422" w:rsidRPr="00661D33" w:rsidRDefault="008C0294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>El campeonato constará de una</w:t>
      </w:r>
      <w:r w:rsidR="00B91422" w:rsidRPr="00661D33">
        <w:rPr>
          <w:rFonts w:ascii="Arial Narrow" w:hAnsi="Arial Narrow"/>
          <w:b w:val="0"/>
          <w:color w:val="5951C8" w:themeColor="text1" w:themeTint="80"/>
          <w:szCs w:val="28"/>
        </w:rPr>
        <w:t xml:space="preserve"> sola ronda denominada 1ª ronda.</w:t>
      </w:r>
    </w:p>
    <w:p w:rsidR="00B91422" w:rsidRPr="00661D33" w:rsidRDefault="00B91422" w:rsidP="00B91422">
      <w:pPr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Black" w:hAnsi="Arial Black"/>
          <w:b w:val="0"/>
          <w:color w:val="5951C8" w:themeColor="text1" w:themeTint="80"/>
          <w:szCs w:val="28"/>
        </w:rPr>
        <w:t>A) Divisiones y Categorías:</w:t>
      </w:r>
    </w:p>
    <w:p w:rsidR="00B91422" w:rsidRPr="00661D33" w:rsidRDefault="00B91422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Todas las categorías son a nivel individual masculino/femenino. Divididas en Promesas y Absoluta</w:t>
      </w:r>
      <w:r w:rsidR="008C0294">
        <w:rPr>
          <w:rFonts w:ascii="Arial Narrow" w:hAnsi="Arial Narrow"/>
          <w:b w:val="0"/>
          <w:color w:val="5951C8" w:themeColor="text1" w:themeTint="80"/>
          <w:szCs w:val="28"/>
        </w:rPr>
        <w:t>s</w:t>
      </w:r>
      <w:r w:rsidRPr="00661D33">
        <w:rPr>
          <w:rFonts w:ascii="Arial Narrow" w:hAnsi="Arial Narrow"/>
          <w:b w:val="0"/>
          <w:color w:val="5951C8" w:themeColor="text1" w:themeTint="80"/>
          <w:szCs w:val="28"/>
        </w:rPr>
        <w:t>.</w:t>
      </w:r>
    </w:p>
    <w:p w:rsidR="00B91422" w:rsidRPr="000F53E0" w:rsidRDefault="00B91422" w:rsidP="00B91422">
      <w:pPr>
        <w:jc w:val="center"/>
        <w:rPr>
          <w:rFonts w:ascii="Arial Narrow" w:hAnsi="Arial Narrow"/>
          <w:b w:val="0"/>
          <w:szCs w:val="28"/>
        </w:rPr>
      </w:pPr>
      <w:r w:rsidRPr="000F53E0">
        <w:rPr>
          <w:rFonts w:ascii="Arial Narrow" w:hAnsi="Arial Narrow"/>
          <w:szCs w:val="28"/>
        </w:rPr>
        <w:t>DIVISION DE TÉCNICA PROMESAS</w:t>
      </w:r>
    </w:p>
    <w:tbl>
      <w:tblPr>
        <w:tblStyle w:val="Sombreadoclaro-nfasis1"/>
        <w:tblW w:w="5000" w:type="pct"/>
        <w:tblLook w:val="0660" w:firstRow="1" w:lastRow="1" w:firstColumn="0" w:lastColumn="0" w:noHBand="1" w:noVBand="1"/>
      </w:tblPr>
      <w:tblGrid>
        <w:gridCol w:w="2756"/>
        <w:gridCol w:w="2738"/>
        <w:gridCol w:w="2737"/>
        <w:gridCol w:w="2735"/>
      </w:tblGrid>
      <w:tr w:rsidR="00B91422" w:rsidRPr="00661D33" w:rsidTr="009B6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6" w:type="pct"/>
            <w:noWrap/>
          </w:tcPr>
          <w:p w:rsidR="00B91422" w:rsidRPr="0083607F" w:rsidRDefault="00B91422" w:rsidP="0083607F">
            <w:pPr>
              <w:pStyle w:val="Contenido"/>
              <w:ind w:firstLine="720"/>
              <w:jc w:val="center"/>
              <w:rPr>
                <w:color w:val="5951C8" w:themeColor="text1" w:themeTint="80"/>
              </w:rPr>
            </w:pPr>
          </w:p>
        </w:tc>
        <w:tc>
          <w:tcPr>
            <w:tcW w:w="1248" w:type="pct"/>
          </w:tcPr>
          <w:p w:rsidR="00B91422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color w:val="5951C8" w:themeColor="text1" w:themeTint="80"/>
              </w:rPr>
              <w:t>CATEGORÍA**</w:t>
            </w:r>
          </w:p>
        </w:tc>
        <w:tc>
          <w:tcPr>
            <w:tcW w:w="1248" w:type="pct"/>
          </w:tcPr>
          <w:p w:rsidR="00B91422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color w:val="5951C8" w:themeColor="text1" w:themeTint="80"/>
              </w:rPr>
              <w:t>EDAD</w:t>
            </w:r>
          </w:p>
        </w:tc>
        <w:tc>
          <w:tcPr>
            <w:tcW w:w="1247" w:type="pct"/>
          </w:tcPr>
          <w:p w:rsidR="00B91422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color w:val="5951C8" w:themeColor="text1" w:themeTint="80"/>
              </w:rPr>
              <w:t>CINTURÓN MÍNIMO*</w:t>
            </w:r>
          </w:p>
        </w:tc>
      </w:tr>
      <w:tr w:rsidR="00B91422" w:rsidRPr="001B40E6" w:rsidTr="009B62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91"/>
        </w:trPr>
        <w:tc>
          <w:tcPr>
            <w:tcW w:w="1256" w:type="pct"/>
            <w:noWrap/>
          </w:tcPr>
          <w:p w:rsidR="00B91422" w:rsidRP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Individual</w:t>
            </w:r>
          </w:p>
          <w:p w:rsidR="00B91422" w:rsidRP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Masculino/femenino</w:t>
            </w:r>
          </w:p>
        </w:tc>
        <w:tc>
          <w:tcPr>
            <w:tcW w:w="1248" w:type="pct"/>
          </w:tcPr>
          <w:p w:rsidR="001B40E6" w:rsidRDefault="001B40E6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>Pre-Benjamín</w:t>
            </w:r>
          </w:p>
          <w:p w:rsidR="001B40E6" w:rsidRDefault="001B40E6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Benjamín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</w:p>
          <w:p w:rsidR="0083607F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Alevín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</w:p>
          <w:p w:rsidR="0083607F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Infantil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</w:p>
          <w:p w:rsidR="0083607F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Cadete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Ju</w:t>
            </w:r>
            <w:r w:rsidR="00B91422" w:rsidRPr="0083607F">
              <w:rPr>
                <w:b w:val="0"/>
                <w:color w:val="5951C8" w:themeColor="text1" w:themeTint="80"/>
              </w:rPr>
              <w:t>nior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</w:p>
          <w:p w:rsidR="0083607F" w:rsidRPr="0083607F" w:rsidRDefault="00B91422" w:rsidP="0083607F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Sub 21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color w:val="5951C8" w:themeColor="text1" w:themeTint="80"/>
              </w:rPr>
            </w:pPr>
          </w:p>
          <w:p w:rsidR="00B91422" w:rsidRPr="0083607F" w:rsidRDefault="00B91422" w:rsidP="0083607F">
            <w:pPr>
              <w:pStyle w:val="Contenido"/>
              <w:jc w:val="center"/>
              <w:rPr>
                <w:rStyle w:val="nfasissutil"/>
                <w:rFonts w:ascii="Arial Narrow" w:hAnsi="Arial Narrow"/>
                <w:b w:val="0"/>
                <w:i w:val="0"/>
                <w:iCs w:val="0"/>
                <w:szCs w:val="28"/>
              </w:rPr>
            </w:pPr>
            <w:proofErr w:type="spellStart"/>
            <w:r w:rsidRPr="0083607F">
              <w:rPr>
                <w:b w:val="0"/>
                <w:color w:val="5951C8" w:themeColor="text1" w:themeTint="80"/>
              </w:rPr>
              <w:t>Senior</w:t>
            </w:r>
            <w:proofErr w:type="spellEnd"/>
          </w:p>
        </w:tc>
        <w:tc>
          <w:tcPr>
            <w:tcW w:w="1248" w:type="pct"/>
          </w:tcPr>
          <w:p w:rsidR="001B40E6" w:rsidRDefault="001B40E6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lastRenderedPageBreak/>
              <w:t>De 3 a 4 años</w:t>
            </w:r>
          </w:p>
          <w:p w:rsidR="001B40E6" w:rsidRDefault="001B40E6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P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 xml:space="preserve">De </w:t>
            </w:r>
            <w:r w:rsidR="001B40E6">
              <w:rPr>
                <w:b w:val="0"/>
                <w:color w:val="5951C8" w:themeColor="text1" w:themeTint="80"/>
              </w:rPr>
              <w:t>5</w:t>
            </w:r>
            <w:r w:rsidRPr="0083607F">
              <w:rPr>
                <w:b w:val="0"/>
                <w:color w:val="5951C8" w:themeColor="text1" w:themeTint="80"/>
              </w:rPr>
              <w:t xml:space="preserve"> a </w:t>
            </w:r>
            <w:r w:rsidR="001B40E6">
              <w:rPr>
                <w:b w:val="0"/>
                <w:color w:val="5951C8" w:themeColor="text1" w:themeTint="80"/>
              </w:rPr>
              <w:t>6</w:t>
            </w:r>
            <w:r w:rsidRPr="0083607F">
              <w:rPr>
                <w:b w:val="0"/>
                <w:color w:val="5951C8" w:themeColor="text1" w:themeTint="80"/>
              </w:rPr>
              <w:t xml:space="preserve"> años</w:t>
            </w:r>
          </w:p>
          <w:p w:rsidR="0083607F" w:rsidRP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De 7 a 9 años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De 10 a 12 años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13 y 14 años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15 a 17 años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18 a 21 años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B91422" w:rsidRP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A partir de 22 años</w:t>
            </w:r>
          </w:p>
        </w:tc>
        <w:tc>
          <w:tcPr>
            <w:tcW w:w="1247" w:type="pct"/>
          </w:tcPr>
          <w:p w:rsidR="001B40E6" w:rsidRDefault="001B40E6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lastRenderedPageBreak/>
              <w:t>Blanco</w:t>
            </w:r>
          </w:p>
          <w:p w:rsidR="001B40E6" w:rsidRDefault="001B40E6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Blanco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Blanco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F00E4C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Hasta Verde*</w:t>
            </w:r>
          </w:p>
          <w:p w:rsidR="00F00E4C" w:rsidRDefault="00F00E4C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Hasta Verde*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Hasta Verde*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Hasta Verde*</w:t>
            </w:r>
          </w:p>
          <w:p w:rsidR="0083607F" w:rsidRDefault="0083607F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B91422" w:rsidRPr="0083607F" w:rsidRDefault="00B91422" w:rsidP="0083607F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83607F">
              <w:rPr>
                <w:b w:val="0"/>
                <w:color w:val="5951C8" w:themeColor="text1" w:themeTint="80"/>
              </w:rPr>
              <w:t>Hasta Verde*</w:t>
            </w:r>
          </w:p>
        </w:tc>
      </w:tr>
    </w:tbl>
    <w:p w:rsidR="00B91422" w:rsidRPr="0083607F" w:rsidRDefault="00B91422" w:rsidP="00B91422">
      <w:pPr>
        <w:pStyle w:val="Textonotapie"/>
        <w:rPr>
          <w:rFonts w:ascii="Arial Narrow" w:hAnsi="Arial Narrow"/>
          <w:sz w:val="24"/>
          <w:szCs w:val="24"/>
        </w:rPr>
      </w:pPr>
      <w:r w:rsidRPr="0083607F">
        <w:rPr>
          <w:rFonts w:ascii="Arial Narrow" w:hAnsi="Arial Narrow"/>
          <w:sz w:val="24"/>
          <w:szCs w:val="24"/>
        </w:rPr>
        <w:lastRenderedPageBreak/>
        <w:t>*Cinturón máximo en promesas = Verde máximo</w:t>
      </w:r>
      <w:r w:rsidR="004876F6">
        <w:rPr>
          <w:rFonts w:ascii="Arial Narrow" w:hAnsi="Arial Narrow"/>
          <w:sz w:val="24"/>
          <w:szCs w:val="24"/>
        </w:rPr>
        <w:t>, excepto en categorías:</w:t>
      </w:r>
      <w:r w:rsidR="00F00E4C">
        <w:rPr>
          <w:rFonts w:ascii="Arial Narrow" w:hAnsi="Arial Narrow"/>
          <w:sz w:val="24"/>
          <w:szCs w:val="24"/>
        </w:rPr>
        <w:t xml:space="preserve"> Pre-Benjamín, Benjamín, Alevín</w:t>
      </w:r>
      <w:r w:rsidRPr="0083607F">
        <w:rPr>
          <w:rFonts w:ascii="Arial Narrow" w:hAnsi="Arial Narrow"/>
          <w:sz w:val="24"/>
          <w:szCs w:val="24"/>
        </w:rPr>
        <w:t>.</w:t>
      </w:r>
    </w:p>
    <w:p w:rsidR="00B91422" w:rsidRPr="0083607F" w:rsidRDefault="00B91422" w:rsidP="00B91422">
      <w:pPr>
        <w:pStyle w:val="Textonotapie"/>
        <w:rPr>
          <w:rFonts w:ascii="Arial Narrow" w:hAnsi="Arial Narrow"/>
          <w:sz w:val="24"/>
          <w:szCs w:val="24"/>
        </w:rPr>
      </w:pPr>
      <w:r w:rsidRPr="0083607F">
        <w:rPr>
          <w:rFonts w:ascii="Arial Narrow" w:hAnsi="Arial Narrow"/>
          <w:sz w:val="24"/>
          <w:szCs w:val="24"/>
        </w:rPr>
        <w:t>**El Campeonato se reserva la decisión de cambiar al competidor en una categoría desierta (Apartado 14 B).</w:t>
      </w:r>
    </w:p>
    <w:p w:rsidR="00B91422" w:rsidRPr="00661D33" w:rsidRDefault="00B91422" w:rsidP="00B91422">
      <w:pPr>
        <w:rPr>
          <w:rFonts w:ascii="Arial Narrow" w:hAnsi="Arial Narrow"/>
          <w:szCs w:val="28"/>
        </w:rPr>
      </w:pPr>
    </w:p>
    <w:p w:rsidR="00B91422" w:rsidRPr="000F53E0" w:rsidRDefault="008C0294" w:rsidP="00B91422">
      <w:pPr>
        <w:jc w:val="center"/>
        <w:rPr>
          <w:rFonts w:ascii="Arial Narrow" w:hAnsi="Arial Narrow"/>
          <w:b w:val="0"/>
          <w:szCs w:val="28"/>
        </w:rPr>
      </w:pPr>
      <w:r w:rsidRPr="000F53E0">
        <w:rPr>
          <w:rFonts w:ascii="Arial Narrow" w:hAnsi="Arial Narrow"/>
          <w:szCs w:val="28"/>
        </w:rPr>
        <w:t>POOMSAE DIVISIÓ</w:t>
      </w:r>
      <w:r w:rsidR="00B91422" w:rsidRPr="000F53E0">
        <w:rPr>
          <w:rFonts w:ascii="Arial Narrow" w:hAnsi="Arial Narrow"/>
          <w:szCs w:val="28"/>
        </w:rPr>
        <w:t>N DE TÉCNICA PROMESAS</w:t>
      </w:r>
    </w:p>
    <w:tbl>
      <w:tblPr>
        <w:tblStyle w:val="Sombreadoclaro-nfasis1"/>
        <w:tblW w:w="0" w:type="auto"/>
        <w:jc w:val="center"/>
        <w:tblLook w:val="04A0" w:firstRow="1" w:lastRow="0" w:firstColumn="1" w:lastColumn="0" w:noHBand="0" w:noVBand="1"/>
      </w:tblPr>
      <w:tblGrid>
        <w:gridCol w:w="1857"/>
        <w:gridCol w:w="7654"/>
      </w:tblGrid>
      <w:tr w:rsidR="0083607F" w:rsidRPr="0083607F" w:rsidTr="00804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:rsidR="001B40E6" w:rsidRPr="001B40E6" w:rsidRDefault="001B40E6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r>
              <w:rPr>
                <w:b w:val="0"/>
                <w:color w:val="5951C8" w:themeColor="text1" w:themeTint="80"/>
              </w:rPr>
              <w:t>Pre-</w:t>
            </w:r>
            <w:r w:rsidRPr="0083607F">
              <w:rPr>
                <w:b w:val="0"/>
                <w:color w:val="5951C8" w:themeColor="text1" w:themeTint="80"/>
              </w:rPr>
              <w:t>Benjamín</w:t>
            </w:r>
          </w:p>
          <w:p w:rsidR="001B40E6" w:rsidRDefault="001B40E6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04796" w:rsidRDefault="00804796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04796" w:rsidRDefault="00804796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rPr>
                <w:rStyle w:val="nfasissutil"/>
                <w:rFonts w:ascii="Arial Narrow" w:hAnsi="Arial Narrow"/>
                <w:b w:val="0"/>
                <w:szCs w:val="28"/>
              </w:rPr>
            </w:pPr>
            <w:r w:rsidRPr="0083607F">
              <w:rPr>
                <w:b w:val="0"/>
                <w:color w:val="5951C8" w:themeColor="text1" w:themeTint="80"/>
              </w:rPr>
              <w:t>Benjamín</w:t>
            </w:r>
          </w:p>
          <w:p w:rsidR="0083607F" w:rsidRDefault="0083607F" w:rsidP="0083607F">
            <w:pPr>
              <w:pStyle w:val="Contenido"/>
              <w:rPr>
                <w:rStyle w:val="nfasissutil"/>
                <w:rFonts w:ascii="Arial Narrow" w:hAnsi="Arial Narrow"/>
                <w:b w:val="0"/>
                <w:szCs w:val="28"/>
              </w:rPr>
            </w:pPr>
          </w:p>
          <w:p w:rsidR="00804796" w:rsidRDefault="00804796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04796" w:rsidRDefault="00804796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E55B8" w:rsidRDefault="00CE55B8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r w:rsidRPr="0083607F">
              <w:rPr>
                <w:b w:val="0"/>
                <w:color w:val="5951C8" w:themeColor="text1" w:themeTint="80"/>
              </w:rPr>
              <w:t>Alevín</w:t>
            </w:r>
          </w:p>
          <w:p w:rsidR="0083607F" w:rsidRDefault="0083607F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</w:p>
          <w:p w:rsidR="00B242F4" w:rsidRDefault="00B242F4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B242F4" w:rsidRDefault="00B242F4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E55B8" w:rsidRDefault="00CE55B8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E55B8" w:rsidRDefault="00CE55B8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9677F" w:rsidRDefault="00C9677F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r w:rsidRPr="0083607F">
              <w:rPr>
                <w:b w:val="0"/>
                <w:color w:val="5951C8" w:themeColor="text1" w:themeTint="80"/>
              </w:rPr>
              <w:t>Infantil</w:t>
            </w:r>
          </w:p>
          <w:p w:rsidR="0083607F" w:rsidRDefault="0083607F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</w:p>
          <w:p w:rsidR="00B242F4" w:rsidRDefault="00B242F4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B242F4" w:rsidRDefault="00B242F4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9677F" w:rsidRDefault="00C9677F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9677F" w:rsidRDefault="00C9677F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C9677F" w:rsidRDefault="00C9677F" w:rsidP="0083607F">
            <w:pPr>
              <w:pStyle w:val="Contenido"/>
              <w:rPr>
                <w:b w:val="0"/>
                <w:color w:val="5951C8" w:themeColor="text1" w:themeTint="80"/>
              </w:rPr>
            </w:pPr>
          </w:p>
          <w:p w:rsidR="0083607F" w:rsidRDefault="00B91422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r w:rsidRPr="0083607F">
              <w:rPr>
                <w:b w:val="0"/>
                <w:color w:val="5951C8" w:themeColor="text1" w:themeTint="80"/>
              </w:rPr>
              <w:t>Cadete</w:t>
            </w:r>
          </w:p>
          <w:p w:rsidR="0083607F" w:rsidRDefault="0083607F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</w:p>
          <w:p w:rsidR="0083607F" w:rsidRDefault="00B91422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r w:rsidRPr="0083607F">
              <w:rPr>
                <w:b w:val="0"/>
                <w:color w:val="5951C8" w:themeColor="text1" w:themeTint="80"/>
              </w:rPr>
              <w:t>Junior</w:t>
            </w:r>
          </w:p>
          <w:p w:rsidR="0083607F" w:rsidRDefault="0083607F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</w:p>
          <w:p w:rsidR="0083607F" w:rsidRDefault="00B91422" w:rsidP="0083607F">
            <w:pPr>
              <w:pStyle w:val="Contenido"/>
              <w:rPr>
                <w:rStyle w:val="nfasissutil"/>
                <w:rFonts w:ascii="Arial Narrow" w:hAnsi="Arial Narrow"/>
                <w:b w:val="0"/>
                <w:szCs w:val="28"/>
              </w:rPr>
            </w:pPr>
            <w:r w:rsidRPr="0083607F">
              <w:rPr>
                <w:b w:val="0"/>
                <w:color w:val="5951C8" w:themeColor="text1" w:themeTint="80"/>
              </w:rPr>
              <w:lastRenderedPageBreak/>
              <w:t>Sub 21</w:t>
            </w:r>
          </w:p>
          <w:p w:rsidR="0083607F" w:rsidRDefault="0083607F" w:rsidP="0083607F">
            <w:pPr>
              <w:pStyle w:val="Contenido"/>
              <w:rPr>
                <w:rStyle w:val="nfasissutil"/>
                <w:rFonts w:ascii="Arial Narrow" w:hAnsi="Arial Narrow"/>
                <w:b w:val="0"/>
                <w:szCs w:val="28"/>
              </w:rPr>
            </w:pPr>
          </w:p>
          <w:p w:rsidR="00B91422" w:rsidRPr="0083607F" w:rsidRDefault="00B91422" w:rsidP="0083607F">
            <w:pPr>
              <w:pStyle w:val="Contenido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proofErr w:type="spellStart"/>
            <w:r w:rsidRPr="0083607F">
              <w:rPr>
                <w:b w:val="0"/>
                <w:color w:val="5951C8" w:themeColor="text1" w:themeTint="80"/>
              </w:rPr>
              <w:t>Senior</w:t>
            </w:r>
            <w:proofErr w:type="spellEnd"/>
          </w:p>
        </w:tc>
        <w:tc>
          <w:tcPr>
            <w:tcW w:w="7654" w:type="dxa"/>
          </w:tcPr>
          <w:p w:rsidR="001B40E6" w:rsidRDefault="00804796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lastRenderedPageBreak/>
              <w:t xml:space="preserve">Cinturón Blanco/Blanco Amarillo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>
              <w:rPr>
                <w:b w:val="0"/>
                <w:color w:val="5951C8" w:themeColor="text1" w:themeTint="80"/>
              </w:rPr>
              <w:t xml:space="preserve">1º </w:t>
            </w:r>
            <w:proofErr w:type="spellStart"/>
            <w:r w:rsidR="001B40E6"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 xml:space="preserve">Cinturón Amarillo/Amarillo Naranja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E7225E">
              <w:rPr>
                <w:b w:val="0"/>
                <w:color w:val="5951C8" w:themeColor="text1" w:themeTint="80"/>
              </w:rPr>
              <w:t>1º o 2</w:t>
            </w:r>
            <w:r>
              <w:rPr>
                <w:b w:val="0"/>
                <w:color w:val="5951C8" w:themeColor="text1" w:themeTint="80"/>
              </w:rPr>
              <w:t xml:space="preserve">º </w:t>
            </w:r>
            <w:proofErr w:type="spellStart"/>
            <w:r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>Cinturón de Naranja hasta Verde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E7225E">
              <w:rPr>
                <w:b w:val="0"/>
                <w:color w:val="5951C8" w:themeColor="text1" w:themeTint="80"/>
              </w:rPr>
              <w:t>2º o 3</w:t>
            </w:r>
            <w:r>
              <w:rPr>
                <w:b w:val="0"/>
                <w:color w:val="5951C8" w:themeColor="text1" w:themeTint="80"/>
              </w:rPr>
              <w:t xml:space="preserve">º </w:t>
            </w:r>
            <w:proofErr w:type="spellStart"/>
            <w:r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1B40E6" w:rsidRDefault="001B40E6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</w:p>
          <w:p w:rsidR="00804796" w:rsidRDefault="00804796" w:rsidP="00804796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 xml:space="preserve">Cinturón Blanco/Blanco Amarillo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E7225E">
              <w:rPr>
                <w:b w:val="0"/>
                <w:color w:val="5951C8" w:themeColor="text1" w:themeTint="80"/>
              </w:rPr>
              <w:t>1º o</w:t>
            </w:r>
            <w:r>
              <w:rPr>
                <w:b w:val="0"/>
                <w:color w:val="5951C8" w:themeColor="text1" w:themeTint="80"/>
              </w:rPr>
              <w:t xml:space="preserve"> 2º </w:t>
            </w:r>
            <w:proofErr w:type="spellStart"/>
            <w:r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04796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 xml:space="preserve">Cinturón Amarillo/Amarillo Naranja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E55B8">
              <w:rPr>
                <w:b w:val="0"/>
                <w:color w:val="5951C8" w:themeColor="text1" w:themeTint="80"/>
              </w:rPr>
              <w:t xml:space="preserve">Desde </w:t>
            </w:r>
            <w:proofErr w:type="spellStart"/>
            <w:r w:rsidR="00CE55B8"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 xml:space="preserve"> hasta 1º </w:t>
            </w:r>
            <w:r>
              <w:rPr>
                <w:b w:val="0"/>
                <w:color w:val="5951C8" w:themeColor="text1" w:themeTint="80"/>
              </w:rPr>
              <w:t xml:space="preserve">(IL)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04796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>Cinturón de Naranja hasta Verde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E55B8">
              <w:rPr>
                <w:b w:val="0"/>
                <w:color w:val="5951C8" w:themeColor="text1" w:themeTint="80"/>
              </w:rPr>
              <w:t xml:space="preserve"> Desde </w:t>
            </w:r>
            <w:proofErr w:type="spellStart"/>
            <w:r w:rsidR="00CE55B8"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 xml:space="preserve"> hasta </w:t>
            </w:r>
            <w:r>
              <w:rPr>
                <w:b w:val="0"/>
                <w:color w:val="5951C8" w:themeColor="text1" w:themeTint="80"/>
              </w:rPr>
              <w:t xml:space="preserve">1º (IL)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04796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 xml:space="preserve">Cinturón Blanco/Blanco Amarillo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E55B8">
              <w:rPr>
                <w:b w:val="0"/>
                <w:color w:val="5951C8" w:themeColor="text1" w:themeTint="80"/>
              </w:rPr>
              <w:t xml:space="preserve"> Desde </w:t>
            </w:r>
            <w:proofErr w:type="spellStart"/>
            <w:r w:rsidR="00CE55B8">
              <w:rPr>
                <w:b w:val="0"/>
                <w:color w:val="5951C8" w:themeColor="text1" w:themeTint="80"/>
              </w:rPr>
              <w:t>Kicho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 xml:space="preserve"> hasta 1º (IL) Chang </w:t>
            </w:r>
            <w:proofErr w:type="spellStart"/>
            <w:r w:rsidR="00CE55B8"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04796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 xml:space="preserve">Cinturón Amarillo/Amarillo Naranja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E55B8">
              <w:rPr>
                <w:b w:val="0"/>
                <w:color w:val="5951C8" w:themeColor="text1" w:themeTint="80"/>
              </w:rPr>
              <w:t>Desde 1º (IL) Chang hasta 2</w:t>
            </w:r>
            <w:r>
              <w:rPr>
                <w:b w:val="0"/>
                <w:color w:val="5951C8" w:themeColor="text1" w:themeTint="80"/>
              </w:rPr>
              <w:t xml:space="preserve">º (I)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804796" w:rsidRDefault="00804796" w:rsidP="00804796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>Cinturón de Naranja hasta Verde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E55B8">
              <w:rPr>
                <w:b w:val="0"/>
                <w:color w:val="5951C8" w:themeColor="text1" w:themeTint="80"/>
              </w:rPr>
              <w:t>Desde 2º (I) Chang hasta 3</w:t>
            </w:r>
            <w:r>
              <w:rPr>
                <w:b w:val="0"/>
                <w:color w:val="5951C8" w:themeColor="text1" w:themeTint="80"/>
              </w:rPr>
              <w:t xml:space="preserve">º (SAM)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E55B8">
              <w:rPr>
                <w:b w:val="0"/>
                <w:color w:val="5951C8" w:themeColor="text1" w:themeTint="80"/>
              </w:rPr>
              <w:t>.</w:t>
            </w:r>
          </w:p>
          <w:p w:rsidR="00B242F4" w:rsidRDefault="00B242F4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</w:p>
          <w:p w:rsidR="0083607F" w:rsidRDefault="00B242F4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 Narrow" w:hAnsi="Arial Narrow"/>
                <w:szCs w:val="28"/>
              </w:rPr>
            </w:pPr>
            <w:r>
              <w:rPr>
                <w:b w:val="0"/>
                <w:color w:val="5951C8" w:themeColor="text1" w:themeTint="80"/>
              </w:rPr>
              <w:t xml:space="preserve">Cinturón Blanco/Blanco Amarillo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9677F">
              <w:rPr>
                <w:b w:val="0"/>
                <w:color w:val="5951C8" w:themeColor="text1" w:themeTint="80"/>
              </w:rPr>
              <w:t xml:space="preserve"> Desde 1º (IL) Chang hasta </w:t>
            </w:r>
            <w:r>
              <w:rPr>
                <w:b w:val="0"/>
                <w:color w:val="5951C8" w:themeColor="text1" w:themeTint="80"/>
              </w:rPr>
              <w:t xml:space="preserve">2º (I)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9677F">
              <w:rPr>
                <w:b w:val="0"/>
                <w:color w:val="5951C8" w:themeColor="text1" w:themeTint="80"/>
              </w:rPr>
              <w:t>.</w:t>
            </w:r>
          </w:p>
          <w:p w:rsidR="00B242F4" w:rsidRDefault="00B242F4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 xml:space="preserve">Cinturón Amarillo/Amarillo Naranja 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9677F">
              <w:rPr>
                <w:b w:val="0"/>
                <w:color w:val="5951C8" w:themeColor="text1" w:themeTint="80"/>
              </w:rPr>
              <w:t xml:space="preserve"> Desde 2º (I) Chang hasta </w:t>
            </w:r>
            <w:r>
              <w:rPr>
                <w:b w:val="0"/>
                <w:color w:val="5951C8" w:themeColor="text1" w:themeTint="80"/>
              </w:rPr>
              <w:t xml:space="preserve">3º (SAM)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9677F">
              <w:rPr>
                <w:b w:val="0"/>
                <w:color w:val="5951C8" w:themeColor="text1" w:themeTint="80"/>
              </w:rPr>
              <w:t>.</w:t>
            </w:r>
          </w:p>
          <w:p w:rsidR="00B242F4" w:rsidRDefault="00B242F4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 Narrow" w:hAnsi="Arial Narrow"/>
                <w:szCs w:val="28"/>
              </w:rPr>
            </w:pPr>
            <w:r>
              <w:rPr>
                <w:b w:val="0"/>
                <w:color w:val="5951C8" w:themeColor="text1" w:themeTint="80"/>
              </w:rPr>
              <w:t>Cinturón de Naranja hasta Verde</w:t>
            </w:r>
            <w:r w:rsidRPr="00804796">
              <w:rPr>
                <w:bCs w:val="0"/>
                <w:color w:val="5951C8" w:themeColor="text1" w:themeTint="80"/>
              </w:rPr>
              <w:sym w:font="Wingdings" w:char="F0E0"/>
            </w:r>
            <w:r w:rsidR="00C9677F">
              <w:rPr>
                <w:b w:val="0"/>
                <w:color w:val="5951C8" w:themeColor="text1" w:themeTint="80"/>
              </w:rPr>
              <w:t>Desde 3º (SAM) Chang  hasta 4</w:t>
            </w:r>
            <w:r>
              <w:rPr>
                <w:b w:val="0"/>
                <w:color w:val="5951C8" w:themeColor="text1" w:themeTint="80"/>
              </w:rPr>
              <w:t xml:space="preserve">º (SA) Chang </w:t>
            </w:r>
            <w:proofErr w:type="spellStart"/>
            <w:r>
              <w:rPr>
                <w:b w:val="0"/>
                <w:color w:val="5951C8" w:themeColor="text1" w:themeTint="80"/>
              </w:rPr>
              <w:t>Poomsae</w:t>
            </w:r>
            <w:proofErr w:type="spellEnd"/>
            <w:r w:rsidR="00C9677F">
              <w:rPr>
                <w:b w:val="0"/>
                <w:color w:val="5951C8" w:themeColor="text1" w:themeTint="80"/>
              </w:rPr>
              <w:t>.</w:t>
            </w:r>
          </w:p>
          <w:p w:rsidR="00B242F4" w:rsidRDefault="00B242F4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1C8" w:themeColor="text1" w:themeTint="80"/>
              </w:rPr>
            </w:pPr>
          </w:p>
          <w:p w:rsidR="0083607F" w:rsidRP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 Narrow" w:hAnsi="Arial Narrow"/>
                <w:b w:val="0"/>
                <w:szCs w:val="28"/>
              </w:rPr>
            </w:pPr>
            <w:r>
              <w:rPr>
                <w:b w:val="0"/>
                <w:color w:val="5951C8" w:themeColor="text1" w:themeTint="80"/>
              </w:rPr>
              <w:t xml:space="preserve">Desde </w:t>
            </w:r>
            <w:proofErr w:type="spellStart"/>
            <w:r w:rsidRPr="0083607F">
              <w:rPr>
                <w:b w:val="0"/>
                <w:color w:val="5951C8" w:themeColor="text1" w:themeTint="80"/>
              </w:rPr>
              <w:t>Taeguk</w:t>
            </w:r>
            <w:proofErr w:type="spellEnd"/>
            <w:r w:rsidRPr="0083607F">
              <w:rPr>
                <w:b w:val="0"/>
                <w:color w:val="5951C8" w:themeColor="text1" w:themeTint="80"/>
              </w:rPr>
              <w:t xml:space="preserve"> 1 (IL) Chang a elegir</w:t>
            </w:r>
          </w:p>
          <w:p w:rsid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iCs/>
                <w:color w:val="5951C8" w:themeColor="text1" w:themeTint="80"/>
                <w:szCs w:val="28"/>
              </w:rPr>
            </w:pPr>
          </w:p>
          <w:p w:rsidR="0083607F" w:rsidRP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 Narrow" w:hAnsi="Arial Narrow"/>
                <w:b w:val="0"/>
                <w:szCs w:val="28"/>
              </w:rPr>
            </w:pPr>
            <w:r>
              <w:rPr>
                <w:b w:val="0"/>
                <w:color w:val="5951C8" w:themeColor="text1" w:themeTint="80"/>
              </w:rPr>
              <w:t xml:space="preserve">Desde </w:t>
            </w:r>
            <w:proofErr w:type="spellStart"/>
            <w:r w:rsidRPr="0083607F">
              <w:rPr>
                <w:b w:val="0"/>
                <w:color w:val="5951C8" w:themeColor="text1" w:themeTint="80"/>
              </w:rPr>
              <w:t>Taeguk</w:t>
            </w:r>
            <w:proofErr w:type="spellEnd"/>
            <w:r w:rsidRPr="0083607F">
              <w:rPr>
                <w:b w:val="0"/>
                <w:color w:val="5951C8" w:themeColor="text1" w:themeTint="80"/>
              </w:rPr>
              <w:t xml:space="preserve"> 1 (IL) Chang a elegir</w:t>
            </w:r>
          </w:p>
          <w:p w:rsid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iCs/>
                <w:color w:val="5951C8" w:themeColor="text1" w:themeTint="80"/>
                <w:szCs w:val="28"/>
              </w:rPr>
            </w:pPr>
          </w:p>
          <w:p w:rsidR="0083607F" w:rsidRP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 Narrow" w:hAnsi="Arial Narrow"/>
                <w:b w:val="0"/>
                <w:szCs w:val="28"/>
              </w:rPr>
            </w:pPr>
            <w:r>
              <w:rPr>
                <w:b w:val="0"/>
                <w:color w:val="5951C8" w:themeColor="text1" w:themeTint="80"/>
              </w:rPr>
              <w:lastRenderedPageBreak/>
              <w:t xml:space="preserve">Desde </w:t>
            </w:r>
            <w:proofErr w:type="spellStart"/>
            <w:r w:rsidRPr="0083607F">
              <w:rPr>
                <w:b w:val="0"/>
                <w:color w:val="5951C8" w:themeColor="text1" w:themeTint="80"/>
              </w:rPr>
              <w:t>Taeguk</w:t>
            </w:r>
            <w:proofErr w:type="spellEnd"/>
            <w:r w:rsidRPr="0083607F">
              <w:rPr>
                <w:b w:val="0"/>
                <w:color w:val="5951C8" w:themeColor="text1" w:themeTint="80"/>
              </w:rPr>
              <w:t xml:space="preserve"> 1 (IL) Chang a elegir</w:t>
            </w:r>
          </w:p>
          <w:p w:rsid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iCs/>
                <w:color w:val="5951C8" w:themeColor="text1" w:themeTint="80"/>
                <w:szCs w:val="28"/>
              </w:rPr>
            </w:pPr>
          </w:p>
          <w:p w:rsidR="0083607F" w:rsidRPr="0083607F" w:rsidRDefault="0083607F" w:rsidP="0083607F">
            <w:pPr>
              <w:pStyle w:val="Conteni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i/>
                <w:iCs/>
                <w:color w:val="5951C8" w:themeColor="text1" w:themeTint="80"/>
                <w:szCs w:val="28"/>
              </w:rPr>
            </w:pPr>
            <w:r>
              <w:rPr>
                <w:b w:val="0"/>
                <w:color w:val="5951C8" w:themeColor="text1" w:themeTint="80"/>
              </w:rPr>
              <w:t xml:space="preserve">Desde </w:t>
            </w:r>
            <w:proofErr w:type="spellStart"/>
            <w:r w:rsidRPr="0083607F">
              <w:rPr>
                <w:b w:val="0"/>
                <w:color w:val="5951C8" w:themeColor="text1" w:themeTint="80"/>
              </w:rPr>
              <w:t>Taeguk</w:t>
            </w:r>
            <w:proofErr w:type="spellEnd"/>
            <w:r w:rsidRPr="0083607F">
              <w:rPr>
                <w:b w:val="0"/>
                <w:color w:val="5951C8" w:themeColor="text1" w:themeTint="80"/>
              </w:rPr>
              <w:t xml:space="preserve"> 1 (IL) Chang a elegir</w:t>
            </w:r>
          </w:p>
        </w:tc>
      </w:tr>
    </w:tbl>
    <w:p w:rsidR="000F53E0" w:rsidRDefault="000F53E0" w:rsidP="005B03AA">
      <w:pPr>
        <w:jc w:val="both"/>
        <w:rPr>
          <w:rFonts w:ascii="Arial Narrow" w:hAnsi="Arial Narrow"/>
          <w:color w:val="5951C8" w:themeColor="text1" w:themeTint="80"/>
          <w:szCs w:val="28"/>
        </w:rPr>
      </w:pPr>
    </w:p>
    <w:p w:rsidR="00B91422" w:rsidRPr="00380FEB" w:rsidRDefault="00B91422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  <w:u w:val="single"/>
        </w:rPr>
      </w:pPr>
      <w:r w:rsidRPr="00661D33">
        <w:rPr>
          <w:rFonts w:ascii="Arial Narrow" w:hAnsi="Arial Narrow"/>
          <w:color w:val="5951C8" w:themeColor="text1" w:themeTint="80"/>
          <w:szCs w:val="28"/>
        </w:rPr>
        <w:t>1ª Ronda división de técnica promesas:</w:t>
      </w:r>
    </w:p>
    <w:p w:rsidR="00B91422" w:rsidRPr="0083607F" w:rsidRDefault="00B91422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83607F">
        <w:rPr>
          <w:rFonts w:ascii="Arial Narrow" w:hAnsi="Arial Narrow"/>
          <w:b w:val="0"/>
          <w:color w:val="5951C8" w:themeColor="text1" w:themeTint="80"/>
          <w:szCs w:val="28"/>
        </w:rPr>
        <w:t>1º video. (</w:t>
      </w:r>
      <w:proofErr w:type="spellStart"/>
      <w:r w:rsidR="00380FEB" w:rsidRPr="005B03AA"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 w:rsidR="00380FEB" w:rsidRPr="005B03AA">
        <w:rPr>
          <w:rFonts w:ascii="Arial Narrow" w:hAnsi="Arial Narrow"/>
          <w:b w:val="0"/>
          <w:color w:val="5951C8" w:themeColor="text1" w:themeTint="80"/>
          <w:szCs w:val="28"/>
        </w:rPr>
        <w:t xml:space="preserve"> obligatorio según la tabla para su categoría</w:t>
      </w:r>
      <w:r w:rsidRPr="0083607F">
        <w:rPr>
          <w:rFonts w:ascii="Arial Narrow" w:hAnsi="Arial Narrow"/>
          <w:b w:val="0"/>
          <w:color w:val="5951C8" w:themeColor="text1" w:themeTint="80"/>
          <w:szCs w:val="28"/>
        </w:rPr>
        <w:t>).</w:t>
      </w:r>
    </w:p>
    <w:p w:rsidR="00B91422" w:rsidRPr="00661D33" w:rsidRDefault="00532070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color w:val="5951C8" w:themeColor="text1" w:themeTint="80"/>
          <w:szCs w:val="28"/>
        </w:rPr>
        <w:t>Desempates</w:t>
      </w:r>
      <w:r w:rsidR="00B91422" w:rsidRPr="00661D33">
        <w:rPr>
          <w:rFonts w:ascii="Arial Narrow" w:hAnsi="Arial Narrow"/>
          <w:color w:val="5951C8" w:themeColor="text1" w:themeTint="80"/>
          <w:szCs w:val="28"/>
        </w:rPr>
        <w:t>:</w:t>
      </w:r>
    </w:p>
    <w:p w:rsidR="00B91422" w:rsidRPr="0083607F" w:rsidRDefault="00532070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>Se realizará un 2º</w:t>
      </w:r>
      <w:r w:rsidR="00B91422" w:rsidRPr="0083607F">
        <w:rPr>
          <w:rFonts w:ascii="Arial Narrow" w:hAnsi="Arial Narrow"/>
          <w:b w:val="0"/>
          <w:color w:val="5951C8" w:themeColor="text1" w:themeTint="80"/>
          <w:szCs w:val="28"/>
        </w:rPr>
        <w:t xml:space="preserve"> </w:t>
      </w:r>
      <w:r w:rsidR="008C0294">
        <w:rPr>
          <w:rFonts w:ascii="Arial Narrow" w:hAnsi="Arial Narrow"/>
          <w:b w:val="0"/>
          <w:color w:val="5951C8" w:themeColor="text1" w:themeTint="80"/>
          <w:szCs w:val="28"/>
        </w:rPr>
        <w:t>visionado</w:t>
      </w: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 </w:t>
      </w:r>
      <w:r w:rsidR="008C0294">
        <w:rPr>
          <w:rFonts w:ascii="Arial Narrow" w:hAnsi="Arial Narrow"/>
          <w:b w:val="0"/>
          <w:color w:val="5951C8" w:themeColor="text1" w:themeTint="80"/>
          <w:szCs w:val="28"/>
        </w:rPr>
        <w:t>en los</w:t>
      </w:r>
      <w:r w:rsidR="00B91422" w:rsidRPr="0083607F">
        <w:rPr>
          <w:rFonts w:ascii="Arial Narrow" w:hAnsi="Arial Narrow"/>
          <w:b w:val="0"/>
          <w:color w:val="5951C8" w:themeColor="text1" w:themeTint="80"/>
          <w:szCs w:val="28"/>
        </w:rPr>
        <w:t xml:space="preserve"> ca</w:t>
      </w:r>
      <w:r>
        <w:rPr>
          <w:rFonts w:ascii="Arial Narrow" w:hAnsi="Arial Narrow"/>
          <w:b w:val="0"/>
          <w:color w:val="5951C8" w:themeColor="text1" w:themeTint="80"/>
          <w:szCs w:val="28"/>
        </w:rPr>
        <w:t>sos de empate.</w:t>
      </w:r>
    </w:p>
    <w:p w:rsidR="00B91422" w:rsidRPr="00661D33" w:rsidRDefault="00B91422" w:rsidP="00B91422">
      <w:pPr>
        <w:rPr>
          <w:rFonts w:ascii="Arial Narrow" w:hAnsi="Arial Narrow"/>
          <w:color w:val="5951C8" w:themeColor="text1" w:themeTint="80"/>
          <w:szCs w:val="28"/>
        </w:rPr>
      </w:pPr>
    </w:p>
    <w:p w:rsidR="004C5D1E" w:rsidRPr="00661D33" w:rsidRDefault="004C5D1E" w:rsidP="0083607F">
      <w:pPr>
        <w:jc w:val="center"/>
        <w:rPr>
          <w:rFonts w:ascii="Arial Narrow" w:hAnsi="Arial Narrow"/>
          <w:b w:val="0"/>
          <w:szCs w:val="28"/>
        </w:rPr>
      </w:pPr>
      <w:r w:rsidRPr="00661D33">
        <w:rPr>
          <w:rFonts w:ascii="Arial Narrow" w:hAnsi="Arial Narrow"/>
          <w:szCs w:val="28"/>
        </w:rPr>
        <w:t>DIVISION DE TÉCNICA ABSOLUTA</w:t>
      </w:r>
    </w:p>
    <w:tbl>
      <w:tblPr>
        <w:tblStyle w:val="Sombreadoclaro-nfasis1"/>
        <w:tblW w:w="5000" w:type="pct"/>
        <w:tblLook w:val="0660" w:firstRow="1" w:lastRow="1" w:firstColumn="0" w:lastColumn="0" w:noHBand="1" w:noVBand="1"/>
      </w:tblPr>
      <w:tblGrid>
        <w:gridCol w:w="2756"/>
        <w:gridCol w:w="2738"/>
        <w:gridCol w:w="2737"/>
        <w:gridCol w:w="2735"/>
      </w:tblGrid>
      <w:tr w:rsidR="004C5D1E" w:rsidRPr="00661D33" w:rsidTr="009B6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6" w:type="pct"/>
            <w:noWrap/>
          </w:tcPr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</w:tc>
        <w:tc>
          <w:tcPr>
            <w:tcW w:w="1248" w:type="pct"/>
          </w:tcPr>
          <w:p w:rsidR="004C5D1E" w:rsidRPr="005B03AA" w:rsidRDefault="004C5D1E" w:rsidP="002D0B94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5B03AA">
              <w:rPr>
                <w:color w:val="5951C8" w:themeColor="text1" w:themeTint="80"/>
              </w:rPr>
              <w:t>CATEGORÍA*</w:t>
            </w:r>
          </w:p>
        </w:tc>
        <w:tc>
          <w:tcPr>
            <w:tcW w:w="1248" w:type="pct"/>
          </w:tcPr>
          <w:p w:rsidR="004C5D1E" w:rsidRPr="005B03AA" w:rsidRDefault="004C5D1E" w:rsidP="002D0B94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5B03AA">
              <w:rPr>
                <w:color w:val="5951C8" w:themeColor="text1" w:themeTint="80"/>
              </w:rPr>
              <w:t>EDAD</w:t>
            </w:r>
          </w:p>
        </w:tc>
        <w:tc>
          <w:tcPr>
            <w:tcW w:w="1247" w:type="pct"/>
          </w:tcPr>
          <w:p w:rsidR="004C5D1E" w:rsidRPr="005B03AA" w:rsidRDefault="004C5D1E" w:rsidP="002D0B94">
            <w:pPr>
              <w:pStyle w:val="Contenido"/>
              <w:jc w:val="center"/>
              <w:rPr>
                <w:color w:val="5951C8" w:themeColor="text1" w:themeTint="80"/>
              </w:rPr>
            </w:pPr>
            <w:r w:rsidRPr="005B03AA">
              <w:rPr>
                <w:color w:val="5951C8" w:themeColor="text1" w:themeTint="80"/>
              </w:rPr>
              <w:t>CINTURÓN MÍNIMO</w:t>
            </w:r>
          </w:p>
        </w:tc>
      </w:tr>
      <w:tr w:rsidR="004C5D1E" w:rsidRPr="00661D33" w:rsidTr="009B62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91"/>
        </w:trPr>
        <w:tc>
          <w:tcPr>
            <w:tcW w:w="1256" w:type="pct"/>
            <w:noWrap/>
          </w:tcPr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Individual</w:t>
            </w: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Masculino/femenino</w:t>
            </w:r>
          </w:p>
        </w:tc>
        <w:tc>
          <w:tcPr>
            <w:tcW w:w="1248" w:type="pct"/>
          </w:tcPr>
          <w:p w:rsidR="001950EB" w:rsidRDefault="001950EB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>Infantil</w:t>
            </w:r>
          </w:p>
          <w:p w:rsidR="001950EB" w:rsidRDefault="001950EB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 xml:space="preserve">Cadete </w:t>
            </w:r>
            <w:proofErr w:type="spellStart"/>
            <w:r w:rsidRPr="002D0B94">
              <w:rPr>
                <w:b w:val="0"/>
                <w:color w:val="5951C8" w:themeColor="text1" w:themeTint="80"/>
              </w:rPr>
              <w:t>Kiup</w:t>
            </w:r>
            <w:proofErr w:type="spellEnd"/>
          </w:p>
          <w:p w:rsidR="002D0B94" w:rsidRP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i/>
                <w:iCs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Cadete Dan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Junior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rStyle w:val="nfasissutil"/>
                <w:rFonts w:ascii="Arial Narrow" w:hAnsi="Arial Narrow"/>
                <w:b w:val="0"/>
                <w:szCs w:val="28"/>
              </w:rPr>
            </w:pPr>
            <w:r w:rsidRPr="002D0B94">
              <w:rPr>
                <w:b w:val="0"/>
                <w:color w:val="5951C8" w:themeColor="text1" w:themeTint="80"/>
              </w:rPr>
              <w:t>Sub 21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proofErr w:type="spellStart"/>
            <w:r w:rsidRPr="002D0B94">
              <w:rPr>
                <w:b w:val="0"/>
                <w:color w:val="5951C8" w:themeColor="text1" w:themeTint="80"/>
              </w:rPr>
              <w:t>Senior</w:t>
            </w:r>
            <w:proofErr w:type="spellEnd"/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Master 1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Master 2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rStyle w:val="nfasissutil"/>
                <w:rFonts w:ascii="Arial Narrow" w:hAnsi="Arial Narrow"/>
                <w:b w:val="0"/>
                <w:szCs w:val="28"/>
              </w:rPr>
            </w:pPr>
            <w:r w:rsidRPr="002D0B94">
              <w:rPr>
                <w:b w:val="0"/>
                <w:color w:val="5951C8" w:themeColor="text1" w:themeTint="80"/>
              </w:rPr>
              <w:t>Master 3</w:t>
            </w:r>
          </w:p>
        </w:tc>
        <w:tc>
          <w:tcPr>
            <w:tcW w:w="1248" w:type="pct"/>
          </w:tcPr>
          <w:p w:rsidR="001950EB" w:rsidRDefault="001950EB" w:rsidP="001950EB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>
              <w:rPr>
                <w:b w:val="0"/>
                <w:color w:val="5951C8" w:themeColor="text1" w:themeTint="80"/>
              </w:rPr>
              <w:t>De 10 a 12</w:t>
            </w:r>
            <w:r w:rsidRPr="002D0B94">
              <w:rPr>
                <w:b w:val="0"/>
                <w:color w:val="5951C8" w:themeColor="text1" w:themeTint="80"/>
              </w:rPr>
              <w:t xml:space="preserve"> años</w:t>
            </w:r>
          </w:p>
          <w:p w:rsidR="001950EB" w:rsidRDefault="001950EB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13 y 14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13 y 14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15 a 17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18 a 21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A partir de 22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40 a 49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50 a 59 años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bCs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A partir de 60 años</w:t>
            </w:r>
          </w:p>
        </w:tc>
        <w:tc>
          <w:tcPr>
            <w:tcW w:w="1247" w:type="pct"/>
          </w:tcPr>
          <w:p w:rsidR="001950EB" w:rsidRDefault="001950EB" w:rsidP="001950EB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Verde-azul</w:t>
            </w:r>
          </w:p>
          <w:p w:rsidR="001950EB" w:rsidRPr="002D0B94" w:rsidRDefault="001950EB" w:rsidP="001950EB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Verde-azul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Pum o Dan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Verde-azul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Azul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Azul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1º Dan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1º Dan</w:t>
            </w:r>
          </w:p>
          <w:p w:rsidR="002D0B94" w:rsidRDefault="002D0B94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</w:p>
          <w:p w:rsidR="004C5D1E" w:rsidRPr="002D0B94" w:rsidRDefault="004C5D1E" w:rsidP="002D0B94">
            <w:pPr>
              <w:pStyle w:val="Contenido"/>
              <w:jc w:val="center"/>
              <w:rPr>
                <w:b w:val="0"/>
                <w:color w:val="5951C8" w:themeColor="text1" w:themeTint="80"/>
              </w:rPr>
            </w:pPr>
            <w:r w:rsidRPr="002D0B94">
              <w:rPr>
                <w:b w:val="0"/>
                <w:color w:val="5951C8" w:themeColor="text1" w:themeTint="80"/>
              </w:rPr>
              <w:t>1º Dan</w:t>
            </w:r>
          </w:p>
        </w:tc>
      </w:tr>
    </w:tbl>
    <w:p w:rsidR="004C5D1E" w:rsidRPr="005B03AA" w:rsidRDefault="004C5D1E" w:rsidP="004C5D1E">
      <w:pPr>
        <w:pStyle w:val="Textonotapie"/>
        <w:rPr>
          <w:rFonts w:ascii="Arial Narrow" w:hAnsi="Arial Narrow"/>
          <w:sz w:val="24"/>
          <w:szCs w:val="24"/>
        </w:rPr>
      </w:pPr>
      <w:r w:rsidRPr="005B03AA">
        <w:rPr>
          <w:rFonts w:ascii="Arial Narrow" w:hAnsi="Arial Narrow"/>
          <w:sz w:val="24"/>
          <w:szCs w:val="24"/>
        </w:rPr>
        <w:t>*El Campeonato se reserva la decisión de cambiar al competidor en una categoría desierta (Apartado 14 B).</w:t>
      </w:r>
    </w:p>
    <w:p w:rsidR="004C5D1E" w:rsidRPr="00661D33" w:rsidRDefault="004C5D1E" w:rsidP="004C5D1E">
      <w:pPr>
        <w:pStyle w:val="Textonotapie"/>
        <w:rPr>
          <w:rFonts w:ascii="Arial Narrow" w:hAnsi="Arial Narrow"/>
          <w:sz w:val="28"/>
          <w:szCs w:val="28"/>
        </w:rPr>
      </w:pPr>
    </w:p>
    <w:p w:rsidR="005B03AA" w:rsidRDefault="005B03AA" w:rsidP="004C5D1E">
      <w:pPr>
        <w:jc w:val="center"/>
        <w:rPr>
          <w:rFonts w:ascii="Arial Narrow" w:hAnsi="Arial Narrow"/>
          <w:szCs w:val="28"/>
        </w:rPr>
      </w:pPr>
    </w:p>
    <w:p w:rsidR="000F53E0" w:rsidRDefault="000F53E0" w:rsidP="000F53E0">
      <w:pPr>
        <w:rPr>
          <w:rFonts w:ascii="Arial Narrow" w:hAnsi="Arial Narrow"/>
          <w:szCs w:val="28"/>
        </w:rPr>
      </w:pPr>
    </w:p>
    <w:p w:rsidR="004C5D1E" w:rsidRPr="00661D33" w:rsidRDefault="004C5D1E" w:rsidP="004C5D1E">
      <w:pPr>
        <w:jc w:val="center"/>
        <w:rPr>
          <w:rFonts w:ascii="Arial Narrow" w:hAnsi="Arial Narrow"/>
          <w:b w:val="0"/>
          <w:szCs w:val="28"/>
        </w:rPr>
      </w:pPr>
      <w:r w:rsidRPr="00661D33">
        <w:rPr>
          <w:rFonts w:ascii="Arial Narrow" w:hAnsi="Arial Narrow"/>
          <w:szCs w:val="28"/>
        </w:rPr>
        <w:t>POOMSAE OBLIGATORIOS DIVISION DE TÉCNICA ABSOLUTA</w:t>
      </w:r>
    </w:p>
    <w:tbl>
      <w:tblPr>
        <w:tblStyle w:val="Sombreadoclaro-nfasis1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4C5D1E" w:rsidRPr="00661D33" w:rsidTr="005B03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4C5D1E" w:rsidRPr="005B03AA" w:rsidRDefault="004C5D1E" w:rsidP="005B03AA">
            <w:pPr>
              <w:pStyle w:val="Contenido"/>
              <w:jc w:val="center"/>
            </w:pPr>
            <w:r w:rsidRPr="005B03AA">
              <w:t>CATEGORÍA</w:t>
            </w:r>
          </w:p>
        </w:tc>
        <w:tc>
          <w:tcPr>
            <w:tcW w:w="4322" w:type="dxa"/>
          </w:tcPr>
          <w:p w:rsidR="004C5D1E" w:rsidRPr="005B03AA" w:rsidRDefault="004C5D1E" w:rsidP="005B03AA">
            <w:pPr>
              <w:pStyle w:val="Conteni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03AA">
              <w:t>POOMSAE*</w:t>
            </w:r>
          </w:p>
        </w:tc>
      </w:tr>
      <w:tr w:rsidR="004C5D1E" w:rsidRPr="00661D33" w:rsidTr="005B0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950EB" w:rsidRDefault="001950EB" w:rsidP="005B03AA">
            <w:pPr>
              <w:pStyle w:val="Contenido"/>
              <w:jc w:val="center"/>
              <w:rPr>
                <w:b w:val="0"/>
              </w:rPr>
            </w:pPr>
            <w:r>
              <w:rPr>
                <w:b w:val="0"/>
              </w:rPr>
              <w:t>Infantil</w:t>
            </w:r>
          </w:p>
          <w:p w:rsidR="001950EB" w:rsidRDefault="001950EB" w:rsidP="005B03AA">
            <w:pPr>
              <w:pStyle w:val="Contenido"/>
              <w:jc w:val="center"/>
              <w:rPr>
                <w:b w:val="0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lastRenderedPageBreak/>
              <w:t xml:space="preserve">Cadete </w:t>
            </w:r>
            <w:proofErr w:type="spellStart"/>
            <w:r w:rsidRPr="005B03AA">
              <w:rPr>
                <w:b w:val="0"/>
              </w:rPr>
              <w:t>Kiup</w:t>
            </w:r>
            <w:proofErr w:type="spellEnd"/>
          </w:p>
          <w:p w:rsidR="005B03AA" w:rsidRPr="005B03AA" w:rsidRDefault="005B03AA" w:rsidP="005B03AA">
            <w:pPr>
              <w:pStyle w:val="Contenido"/>
              <w:jc w:val="center"/>
              <w:rPr>
                <w:b w:val="0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t>Cadete Dan</w:t>
            </w:r>
          </w:p>
          <w:p w:rsidR="005B03AA" w:rsidRPr="005B03AA" w:rsidRDefault="005B03AA" w:rsidP="005B03AA">
            <w:pPr>
              <w:pStyle w:val="Contenido"/>
              <w:jc w:val="center"/>
              <w:rPr>
                <w:b w:val="0"/>
                <w:i/>
                <w:iCs/>
                <w:color w:val="5951C8" w:themeColor="text1" w:themeTint="80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t>Junior</w:t>
            </w:r>
          </w:p>
          <w:p w:rsidR="005B03AA" w:rsidRPr="005B03AA" w:rsidRDefault="005B03AA" w:rsidP="005B03AA">
            <w:pPr>
              <w:pStyle w:val="Contenido"/>
              <w:jc w:val="center"/>
              <w:rPr>
                <w:b w:val="0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t>Sub 21</w:t>
            </w:r>
          </w:p>
          <w:p w:rsidR="005B03AA" w:rsidRPr="005B03AA" w:rsidRDefault="005B03AA" w:rsidP="005B03AA">
            <w:pPr>
              <w:pStyle w:val="Contenido"/>
              <w:jc w:val="center"/>
              <w:rPr>
                <w:rStyle w:val="nfasissutil"/>
                <w:rFonts w:ascii="Arial Narrow" w:hAnsi="Arial Narrow"/>
                <w:b w:val="0"/>
                <w:szCs w:val="28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proofErr w:type="spellStart"/>
            <w:r w:rsidRPr="005B03AA">
              <w:rPr>
                <w:b w:val="0"/>
              </w:rPr>
              <w:t>Senior</w:t>
            </w:r>
            <w:proofErr w:type="spellEnd"/>
          </w:p>
          <w:p w:rsidR="005B03AA" w:rsidRPr="005B03AA" w:rsidRDefault="005B03AA" w:rsidP="005B03AA">
            <w:pPr>
              <w:pStyle w:val="Contenido"/>
              <w:jc w:val="center"/>
              <w:rPr>
                <w:b w:val="0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t>Master 1</w:t>
            </w:r>
          </w:p>
          <w:p w:rsidR="005B03AA" w:rsidRPr="005B03AA" w:rsidRDefault="005B03AA" w:rsidP="005B03AA">
            <w:pPr>
              <w:pStyle w:val="Contenido"/>
              <w:jc w:val="center"/>
              <w:rPr>
                <w:b w:val="0"/>
              </w:rPr>
            </w:pPr>
          </w:p>
          <w:p w:rsidR="004C5D1E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t>Master 2</w:t>
            </w:r>
          </w:p>
          <w:p w:rsidR="005B03AA" w:rsidRPr="005B03AA" w:rsidRDefault="005B03AA" w:rsidP="005B03AA">
            <w:pPr>
              <w:pStyle w:val="Contenido"/>
              <w:jc w:val="center"/>
              <w:rPr>
                <w:b w:val="0"/>
              </w:rPr>
            </w:pPr>
          </w:p>
          <w:p w:rsidR="004C5D1E" w:rsidRPr="005B03AA" w:rsidRDefault="004C5D1E" w:rsidP="005B03AA">
            <w:pPr>
              <w:pStyle w:val="Contenido"/>
              <w:jc w:val="center"/>
              <w:rPr>
                <w:b w:val="0"/>
              </w:rPr>
            </w:pPr>
            <w:r w:rsidRPr="005B03AA">
              <w:rPr>
                <w:b w:val="0"/>
              </w:rPr>
              <w:t>Master 3</w:t>
            </w:r>
          </w:p>
        </w:tc>
        <w:tc>
          <w:tcPr>
            <w:tcW w:w="4322" w:type="dxa"/>
          </w:tcPr>
          <w:p w:rsidR="001950EB" w:rsidRDefault="001950EB" w:rsidP="001950EB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lastRenderedPageBreak/>
              <w:t>Taeguk</w:t>
            </w:r>
            <w:proofErr w:type="spellEnd"/>
            <w:r w:rsidRPr="005B03AA">
              <w:t xml:space="preserve"> 5 (O) Chang</w:t>
            </w:r>
          </w:p>
          <w:p w:rsidR="001950EB" w:rsidRDefault="001950EB" w:rsidP="001950EB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lastRenderedPageBreak/>
              <w:t>Taeguk</w:t>
            </w:r>
            <w:proofErr w:type="spellEnd"/>
            <w:r w:rsidRPr="005B03AA">
              <w:t xml:space="preserve"> 5 (O) Chang</w:t>
            </w:r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Koryo</w:t>
            </w:r>
            <w:proofErr w:type="spellEnd"/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Taeguk</w:t>
            </w:r>
            <w:proofErr w:type="spellEnd"/>
            <w:r w:rsidRPr="005B03AA">
              <w:t xml:space="preserve"> 7 (CHIL) Chang</w:t>
            </w:r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Taeguk</w:t>
            </w:r>
            <w:proofErr w:type="spellEnd"/>
            <w:r w:rsidRPr="005B03AA">
              <w:t xml:space="preserve"> 8 (PAL) Chang</w:t>
            </w:r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Koryo</w:t>
            </w:r>
            <w:proofErr w:type="spellEnd"/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Kumgang</w:t>
            </w:r>
            <w:proofErr w:type="spellEnd"/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Taebaek</w:t>
            </w:r>
            <w:proofErr w:type="spellEnd"/>
          </w:p>
          <w:p w:rsidR="005B03AA" w:rsidRPr="005B03AA" w:rsidRDefault="005B03AA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C5D1E" w:rsidRPr="005B03AA" w:rsidRDefault="004C5D1E" w:rsidP="005B03AA">
            <w:pPr>
              <w:pStyle w:val="Conteni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B03AA">
              <w:t>Sipchin</w:t>
            </w:r>
            <w:proofErr w:type="spellEnd"/>
          </w:p>
        </w:tc>
      </w:tr>
    </w:tbl>
    <w:p w:rsidR="004C5D1E" w:rsidRPr="005B03AA" w:rsidRDefault="004C5D1E" w:rsidP="005B03AA">
      <w:pPr>
        <w:pStyle w:val="Textonotapie"/>
        <w:jc w:val="center"/>
        <w:rPr>
          <w:rFonts w:ascii="Arial Narrow" w:hAnsi="Arial Narrow"/>
          <w:sz w:val="24"/>
          <w:szCs w:val="24"/>
        </w:rPr>
      </w:pPr>
      <w:r w:rsidRPr="005B03AA">
        <w:rPr>
          <w:rFonts w:ascii="Arial Narrow" w:hAnsi="Arial Narrow"/>
          <w:sz w:val="24"/>
          <w:szCs w:val="24"/>
        </w:rPr>
        <w:lastRenderedPageBreak/>
        <w:t xml:space="preserve">*No se permite cambiar el </w:t>
      </w:r>
      <w:proofErr w:type="spellStart"/>
      <w:r w:rsidRPr="005B03AA">
        <w:rPr>
          <w:rFonts w:ascii="Arial Narrow" w:hAnsi="Arial Narrow"/>
          <w:sz w:val="24"/>
          <w:szCs w:val="24"/>
        </w:rPr>
        <w:t>Poomsae</w:t>
      </w:r>
      <w:proofErr w:type="spellEnd"/>
      <w:r w:rsidRPr="005B03AA">
        <w:rPr>
          <w:rFonts w:ascii="Arial Narrow" w:hAnsi="Arial Narrow"/>
          <w:sz w:val="24"/>
          <w:szCs w:val="24"/>
        </w:rPr>
        <w:t xml:space="preserve"> obligatorio de la tabla (Apartado 14 B).</w:t>
      </w:r>
    </w:p>
    <w:p w:rsidR="004C5D1E" w:rsidRPr="00661D33" w:rsidRDefault="004C5D1E" w:rsidP="004C5D1E">
      <w:pPr>
        <w:pStyle w:val="Textonotapie"/>
        <w:rPr>
          <w:rFonts w:ascii="Arial Narrow" w:hAnsi="Arial Narrow"/>
          <w:sz w:val="28"/>
          <w:szCs w:val="28"/>
        </w:rPr>
      </w:pPr>
    </w:p>
    <w:p w:rsidR="004C5D1E" w:rsidRPr="00661D33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661D33">
        <w:rPr>
          <w:rFonts w:ascii="Arial Narrow" w:hAnsi="Arial Narrow"/>
          <w:color w:val="5951C8" w:themeColor="text1" w:themeTint="80"/>
          <w:szCs w:val="28"/>
        </w:rPr>
        <w:t>1ª Ronda división de técnica absoluta: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 w:rsidRPr="005B03AA">
        <w:rPr>
          <w:rFonts w:ascii="Arial Narrow" w:hAnsi="Arial Narrow"/>
          <w:b w:val="0"/>
          <w:color w:val="5951C8" w:themeColor="text1" w:themeTint="80"/>
          <w:szCs w:val="28"/>
        </w:rPr>
        <w:t>1º video. (</w:t>
      </w:r>
      <w:proofErr w:type="spellStart"/>
      <w:r w:rsidRPr="005B03AA">
        <w:rPr>
          <w:rFonts w:ascii="Arial Narrow" w:hAnsi="Arial Narrow"/>
          <w:b w:val="0"/>
          <w:color w:val="5951C8" w:themeColor="text1" w:themeTint="80"/>
          <w:szCs w:val="28"/>
        </w:rPr>
        <w:t>Poomsae</w:t>
      </w:r>
      <w:proofErr w:type="spellEnd"/>
      <w:r w:rsidRPr="005B03AA">
        <w:rPr>
          <w:rFonts w:ascii="Arial Narrow" w:hAnsi="Arial Narrow"/>
          <w:b w:val="0"/>
          <w:color w:val="5951C8" w:themeColor="text1" w:themeTint="80"/>
          <w:szCs w:val="28"/>
        </w:rPr>
        <w:t xml:space="preserve"> obligatorio según la tabla para su categoría).</w:t>
      </w:r>
    </w:p>
    <w:p w:rsidR="00532070" w:rsidRPr="00661D33" w:rsidRDefault="00532070" w:rsidP="00532070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color w:val="5951C8" w:themeColor="text1" w:themeTint="80"/>
          <w:szCs w:val="28"/>
        </w:rPr>
        <w:t>Desempates</w:t>
      </w:r>
      <w:r w:rsidRPr="00661D33">
        <w:rPr>
          <w:rFonts w:ascii="Arial Narrow" w:hAnsi="Arial Narrow"/>
          <w:color w:val="5951C8" w:themeColor="text1" w:themeTint="80"/>
          <w:szCs w:val="28"/>
        </w:rPr>
        <w:t>:</w:t>
      </w:r>
    </w:p>
    <w:p w:rsidR="004C5D1E" w:rsidRPr="005B03AA" w:rsidRDefault="00532070" w:rsidP="005B03AA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>Se realizará un 2º</w:t>
      </w:r>
      <w:r w:rsidRPr="0083607F">
        <w:rPr>
          <w:rFonts w:ascii="Arial Narrow" w:hAnsi="Arial Narrow"/>
          <w:b w:val="0"/>
          <w:color w:val="5951C8" w:themeColor="text1" w:themeTint="80"/>
          <w:szCs w:val="28"/>
        </w:rPr>
        <w:t xml:space="preserve"> </w:t>
      </w:r>
      <w:r>
        <w:rPr>
          <w:rFonts w:ascii="Arial Narrow" w:hAnsi="Arial Narrow"/>
          <w:b w:val="0"/>
          <w:color w:val="5951C8" w:themeColor="text1" w:themeTint="80"/>
          <w:szCs w:val="28"/>
        </w:rPr>
        <w:t>visionado en los</w:t>
      </w:r>
      <w:r w:rsidRPr="0083607F">
        <w:rPr>
          <w:rFonts w:ascii="Arial Narrow" w:hAnsi="Arial Narrow"/>
          <w:b w:val="0"/>
          <w:color w:val="5951C8" w:themeColor="text1" w:themeTint="80"/>
          <w:szCs w:val="28"/>
        </w:rPr>
        <w:t xml:space="preserve"> ca</w:t>
      </w:r>
      <w:r>
        <w:rPr>
          <w:rFonts w:ascii="Arial Narrow" w:hAnsi="Arial Narrow"/>
          <w:b w:val="0"/>
          <w:color w:val="5951C8" w:themeColor="text1" w:themeTint="80"/>
          <w:szCs w:val="28"/>
        </w:rPr>
        <w:t>sos de empate.</w:t>
      </w:r>
    </w:p>
    <w:p w:rsidR="005B03AA" w:rsidRDefault="005B03AA" w:rsidP="004C5D1E">
      <w:pPr>
        <w:rPr>
          <w:rFonts w:ascii="Arial Black" w:hAnsi="Arial Black"/>
          <w:color w:val="5951C8" w:themeColor="text1" w:themeTint="80"/>
          <w:szCs w:val="28"/>
        </w:rPr>
      </w:pPr>
    </w:p>
    <w:p w:rsidR="004C5D1E" w:rsidRPr="005B03AA" w:rsidRDefault="004C5D1E" w:rsidP="004C5D1E">
      <w:pPr>
        <w:rPr>
          <w:rFonts w:ascii="Arial Black" w:hAnsi="Arial Black"/>
          <w:b w:val="0"/>
          <w:color w:val="5951C8" w:themeColor="text1" w:themeTint="80"/>
          <w:szCs w:val="28"/>
        </w:rPr>
      </w:pPr>
      <w:r w:rsidRPr="005B03AA">
        <w:rPr>
          <w:rFonts w:ascii="Arial Black" w:hAnsi="Arial Black"/>
          <w:b w:val="0"/>
          <w:color w:val="5951C8" w:themeColor="text1" w:themeTint="80"/>
          <w:szCs w:val="28"/>
        </w:rPr>
        <w:t>B) Aclaraciones Divisiones y Categorías:</w:t>
      </w:r>
    </w:p>
    <w:p w:rsidR="00C87BFF" w:rsidRDefault="004C5D1E" w:rsidP="00D00A17">
      <w:pPr>
        <w:pStyle w:val="Prrafodelista"/>
        <w:numPr>
          <w:ilvl w:val="0"/>
          <w:numId w:val="3"/>
        </w:numPr>
        <w:rPr>
          <w:rFonts w:ascii="Arial Narrow" w:hAnsi="Arial Narrow"/>
          <w:color w:val="5951C8" w:themeColor="text1" w:themeTint="80"/>
          <w:sz w:val="28"/>
          <w:szCs w:val="28"/>
        </w:rPr>
      </w:pPr>
      <w:r w:rsidRPr="00D00A17">
        <w:rPr>
          <w:rFonts w:ascii="Arial Narrow" w:hAnsi="Arial Narrow"/>
          <w:b/>
          <w:color w:val="5951C8" w:themeColor="text1" w:themeTint="80"/>
          <w:sz w:val="28"/>
          <w:szCs w:val="28"/>
        </w:rPr>
        <w:t>El Campeonato se reserva la decisión de cambiar al competidor en una categoría desierta:</w:t>
      </w:r>
      <w:r w:rsidRPr="00661D33">
        <w:rPr>
          <w:color w:val="5951C8" w:themeColor="text1" w:themeTint="80"/>
          <w:sz w:val="28"/>
          <w:szCs w:val="28"/>
        </w:rPr>
        <w:br/>
      </w: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Si en una categoría existe un único </w:t>
      </w:r>
      <w:r w:rsidR="00F915EF" w:rsidRPr="00D00A17">
        <w:rPr>
          <w:rFonts w:ascii="Arial Narrow" w:hAnsi="Arial Narrow"/>
          <w:color w:val="5951C8" w:themeColor="text1" w:themeTint="80"/>
          <w:sz w:val="28"/>
          <w:szCs w:val="28"/>
        </w:rPr>
        <w:t>competidor</w:t>
      </w:r>
      <w:r w:rsidR="003B7F98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la cat</w:t>
      </w:r>
      <w:r w:rsidR="00C87BFF">
        <w:rPr>
          <w:rFonts w:ascii="Arial Narrow" w:hAnsi="Arial Narrow"/>
          <w:color w:val="5951C8" w:themeColor="text1" w:themeTint="80"/>
          <w:sz w:val="28"/>
          <w:szCs w:val="28"/>
        </w:rPr>
        <w:t>egoría se considerará desierta.</w:t>
      </w:r>
    </w:p>
    <w:p w:rsidR="00D00A17" w:rsidRPr="00D00A17" w:rsidRDefault="003B7F98" w:rsidP="00C87BFF">
      <w:pPr>
        <w:pStyle w:val="Prrafodelista"/>
        <w:rPr>
          <w:rFonts w:ascii="Arial Narrow" w:hAnsi="Arial Narrow"/>
          <w:color w:val="5951C8" w:themeColor="text1" w:themeTint="80"/>
          <w:sz w:val="28"/>
          <w:szCs w:val="28"/>
        </w:rPr>
      </w:pP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>A</w:t>
      </w:r>
      <w:r w:rsidR="00F915EF" w:rsidRPr="00D00A17">
        <w:rPr>
          <w:rFonts w:ascii="Arial Narrow" w:hAnsi="Arial Narrow"/>
          <w:color w:val="5951C8" w:themeColor="text1" w:themeTint="80"/>
          <w:sz w:val="28"/>
          <w:szCs w:val="28"/>
        </w:rPr>
        <w:t>utomáticamente será considerado</w:t>
      </w:r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Campeón de España 1º clasificado en su categoría</w:t>
      </w:r>
      <w:r w:rsidR="00F915EF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y le será otorgado un Diploma </w:t>
      </w:r>
      <w:r w:rsidR="00D310DF">
        <w:rPr>
          <w:rFonts w:ascii="Arial Narrow" w:hAnsi="Arial Narrow"/>
          <w:color w:val="5951C8" w:themeColor="text1" w:themeTint="80"/>
          <w:sz w:val="28"/>
          <w:szCs w:val="28"/>
        </w:rPr>
        <w:t xml:space="preserve">virtual como Campeón de España con su </w:t>
      </w:r>
      <w:r w:rsidR="00F915EF" w:rsidRPr="00D00A17">
        <w:rPr>
          <w:rFonts w:ascii="Arial Narrow" w:hAnsi="Arial Narrow"/>
          <w:color w:val="5951C8" w:themeColor="text1" w:themeTint="80"/>
          <w:sz w:val="28"/>
          <w:szCs w:val="28"/>
        </w:rPr>
        <w:t>medalla y</w:t>
      </w:r>
      <w:r w:rsidR="008C0294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</w:t>
      </w:r>
      <w:r w:rsidR="008C0294" w:rsidRPr="00D00A17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>no contabilizándose ese oro para la clasificación General por Clubes</w:t>
      </w:r>
      <w:r w:rsidR="00F915EF" w:rsidRPr="00D00A17">
        <w:rPr>
          <w:rFonts w:ascii="Arial Narrow" w:hAnsi="Arial Narrow"/>
          <w:color w:val="5951C8" w:themeColor="text1" w:themeTint="80"/>
          <w:sz w:val="28"/>
          <w:szCs w:val="28"/>
        </w:rPr>
        <w:t>, pero</w:t>
      </w:r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será cambiado a </w:t>
      </w:r>
      <w:r w:rsidR="00C87BFF">
        <w:rPr>
          <w:rFonts w:ascii="Arial Narrow" w:hAnsi="Arial Narrow"/>
          <w:color w:val="5951C8" w:themeColor="text1" w:themeTint="80"/>
          <w:sz w:val="28"/>
          <w:szCs w:val="28"/>
        </w:rPr>
        <w:t>la siguiente</w:t>
      </w:r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Categoría</w:t>
      </w:r>
      <w:r w:rsidR="00C87BFF">
        <w:rPr>
          <w:rFonts w:ascii="Arial Narrow" w:hAnsi="Arial Narrow"/>
          <w:color w:val="5951C8" w:themeColor="text1" w:themeTint="80"/>
          <w:sz w:val="28"/>
          <w:szCs w:val="28"/>
        </w:rPr>
        <w:t xml:space="preserve"> superior</w:t>
      </w:r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que tenga “</w:t>
      </w:r>
      <w:proofErr w:type="spellStart"/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>Cuórum</w:t>
      </w:r>
      <w:proofErr w:type="spellEnd"/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” </w:t>
      </w:r>
      <w:r w:rsidR="00F915EF" w:rsidRPr="00D00A17">
        <w:rPr>
          <w:rFonts w:ascii="Arial Narrow" w:hAnsi="Arial Narrow"/>
          <w:color w:val="5951C8" w:themeColor="text1" w:themeTint="80"/>
          <w:sz w:val="28"/>
          <w:szCs w:val="28"/>
        </w:rPr>
        <w:t>para que pueda competir y tenga</w:t>
      </w:r>
      <w:r w:rsidR="004C5D1E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la posibilidad de obtener también medalla de Oro, Plata o Bronce en dicha categoría. (Leer Premios apartado 10).</w:t>
      </w:r>
    </w:p>
    <w:p w:rsidR="00D00A17" w:rsidRDefault="003B7F98" w:rsidP="00D00A17">
      <w:pPr>
        <w:pStyle w:val="Prrafodelista"/>
        <w:rPr>
          <w:rFonts w:ascii="Arial Narrow" w:hAnsi="Arial Narrow"/>
          <w:color w:val="5951C8" w:themeColor="text1" w:themeTint="80"/>
          <w:sz w:val="28"/>
          <w:szCs w:val="28"/>
        </w:rPr>
      </w:pP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Si en una categoría existen 2 competidores la categoría se considerará desierta. Serán cambiados </w:t>
      </w:r>
      <w:r w:rsidR="00C87BFF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a </w:t>
      </w:r>
      <w:r w:rsidR="00C87BFF">
        <w:rPr>
          <w:rFonts w:ascii="Arial Narrow" w:hAnsi="Arial Narrow"/>
          <w:color w:val="5951C8" w:themeColor="text1" w:themeTint="80"/>
          <w:sz w:val="28"/>
          <w:szCs w:val="28"/>
        </w:rPr>
        <w:t>la siguiente</w:t>
      </w:r>
      <w:r w:rsidR="00C87BFF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Categoría</w:t>
      </w:r>
      <w:r w:rsidR="00C87BFF">
        <w:rPr>
          <w:rFonts w:ascii="Arial Narrow" w:hAnsi="Arial Narrow"/>
          <w:color w:val="5951C8" w:themeColor="text1" w:themeTint="80"/>
          <w:sz w:val="28"/>
          <w:szCs w:val="28"/>
        </w:rPr>
        <w:t xml:space="preserve"> superior</w:t>
      </w:r>
      <w:r w:rsidR="00C87BFF"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</w:t>
      </w: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>que tenga “</w:t>
      </w:r>
      <w:proofErr w:type="spellStart"/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>Cuórum</w:t>
      </w:r>
      <w:proofErr w:type="spellEnd"/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” para que puedan competir y tengan la posibilidad de obtener también medalla de Oro, Plata o Bronce en dicha categoría, (Leer Premios apartado 10). La puntuación que saquen en la nueva categoría será la utilizada para deliberar sus puestos en la categoría que quedó desierta y les serán otorgados Diploma virtual </w:t>
      </w: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lastRenderedPageBreak/>
        <w:t xml:space="preserve">como Campeón </w:t>
      </w:r>
      <w:r w:rsidR="00D310DF">
        <w:rPr>
          <w:rFonts w:ascii="Arial Narrow" w:hAnsi="Arial Narrow"/>
          <w:color w:val="5951C8" w:themeColor="text1" w:themeTint="80"/>
          <w:sz w:val="28"/>
          <w:szCs w:val="28"/>
        </w:rPr>
        <w:t>o Subcampeón de España, con</w:t>
      </w: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medalla y </w:t>
      </w:r>
      <w:r w:rsidRPr="00E5285E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>no contabilizándose ese oro</w:t>
      </w:r>
      <w:r w:rsidR="00C87BFF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 xml:space="preserve"> o</w:t>
      </w:r>
      <w:r w:rsidR="00D310DF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 xml:space="preserve"> plata</w:t>
      </w:r>
      <w:r w:rsidRPr="00E5285E">
        <w:rPr>
          <w:rFonts w:ascii="Arial Narrow" w:hAnsi="Arial Narrow"/>
          <w:b/>
          <w:color w:val="5951C8" w:themeColor="text1" w:themeTint="80"/>
          <w:sz w:val="28"/>
          <w:szCs w:val="28"/>
          <w:u w:val="single"/>
        </w:rPr>
        <w:t xml:space="preserve"> para la clasificación General por Clubes</w:t>
      </w:r>
      <w:r w:rsidRPr="00E5285E">
        <w:rPr>
          <w:rFonts w:ascii="Arial Narrow" w:hAnsi="Arial Narrow"/>
          <w:b/>
          <w:color w:val="5951C8" w:themeColor="text1" w:themeTint="80"/>
          <w:sz w:val="28"/>
          <w:szCs w:val="28"/>
        </w:rPr>
        <w:t>.</w:t>
      </w:r>
    </w:p>
    <w:p w:rsidR="00D00A17" w:rsidRDefault="00D00A17" w:rsidP="00D00A17">
      <w:pPr>
        <w:pStyle w:val="Prrafodelista"/>
        <w:rPr>
          <w:rFonts w:ascii="Arial Narrow" w:hAnsi="Arial Narrow"/>
          <w:color w:val="5951C8" w:themeColor="text1" w:themeTint="80"/>
          <w:sz w:val="28"/>
          <w:szCs w:val="28"/>
        </w:rPr>
      </w:pPr>
    </w:p>
    <w:p w:rsidR="004C5D1E" w:rsidRPr="00D00A17" w:rsidRDefault="004C5D1E" w:rsidP="00D00A17">
      <w:pPr>
        <w:pStyle w:val="Prrafodelista"/>
        <w:numPr>
          <w:ilvl w:val="0"/>
          <w:numId w:val="3"/>
        </w:numPr>
        <w:rPr>
          <w:rFonts w:ascii="Arial Narrow" w:hAnsi="Arial Narrow"/>
          <w:color w:val="5951C8" w:themeColor="text1" w:themeTint="80"/>
          <w:sz w:val="28"/>
          <w:szCs w:val="28"/>
        </w:rPr>
      </w:pPr>
      <w:r w:rsidRPr="00D00A17">
        <w:rPr>
          <w:rFonts w:ascii="Arial Narrow" w:hAnsi="Arial Narrow"/>
          <w:b/>
          <w:color w:val="5951C8" w:themeColor="text1" w:themeTint="80"/>
          <w:sz w:val="28"/>
          <w:szCs w:val="28"/>
        </w:rPr>
        <w:t xml:space="preserve">No se permite cambiar el </w:t>
      </w:r>
      <w:proofErr w:type="spellStart"/>
      <w:r w:rsidRPr="00D00A17">
        <w:rPr>
          <w:rFonts w:ascii="Arial Narrow" w:hAnsi="Arial Narrow"/>
          <w:b/>
          <w:color w:val="5951C8" w:themeColor="text1" w:themeTint="80"/>
          <w:sz w:val="28"/>
          <w:szCs w:val="28"/>
        </w:rPr>
        <w:t>Poomsae</w:t>
      </w:r>
      <w:proofErr w:type="spellEnd"/>
      <w:r w:rsidRPr="00D00A17">
        <w:rPr>
          <w:rFonts w:ascii="Arial Narrow" w:hAnsi="Arial Narrow"/>
          <w:b/>
          <w:color w:val="5951C8" w:themeColor="text1" w:themeTint="80"/>
          <w:sz w:val="28"/>
          <w:szCs w:val="28"/>
        </w:rPr>
        <w:t xml:space="preserve"> obligatorio de la tabla:</w:t>
      </w:r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br/>
        <w:t xml:space="preserve">La competición consiste en demostrar quien realiza mejor el </w:t>
      </w:r>
      <w:proofErr w:type="spellStart"/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>Poomsae</w:t>
      </w:r>
      <w:proofErr w:type="spellEnd"/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propuesto por el Campeonato independientemente del grado (</w:t>
      </w:r>
      <w:proofErr w:type="spellStart"/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>Kiup</w:t>
      </w:r>
      <w:proofErr w:type="spellEnd"/>
      <w:r w:rsidRPr="00D00A17">
        <w:rPr>
          <w:rFonts w:ascii="Arial Narrow" w:hAnsi="Arial Narrow"/>
          <w:color w:val="5951C8" w:themeColor="text1" w:themeTint="80"/>
          <w:sz w:val="28"/>
          <w:szCs w:val="28"/>
        </w:rPr>
        <w:t xml:space="preserve"> o Dan) que ostente. (Leer deducciones de punto apartado 17).</w:t>
      </w:r>
    </w:p>
    <w:p w:rsidR="004C5D1E" w:rsidRPr="00B91422" w:rsidRDefault="004C5D1E" w:rsidP="00B91422">
      <w:pPr>
        <w:rPr>
          <w:rFonts w:ascii="Arial Narrow" w:hAnsi="Arial Narrow"/>
          <w:color w:val="5951C8" w:themeColor="text1" w:themeTint="80"/>
          <w:szCs w:val="28"/>
        </w:rPr>
      </w:pPr>
    </w:p>
    <w:p w:rsidR="004C5D1E" w:rsidRPr="005B03AA" w:rsidRDefault="004C5D1E" w:rsidP="005B03AA">
      <w:pPr>
        <w:rPr>
          <w:rFonts w:ascii="Arial Black" w:hAnsi="Arial Black"/>
          <w:b w:val="0"/>
        </w:rPr>
      </w:pPr>
      <w:r w:rsidRPr="005B03AA">
        <w:rPr>
          <w:rFonts w:ascii="Arial Black" w:hAnsi="Arial Black"/>
          <w:b w:val="0"/>
        </w:rPr>
        <w:t>15. JUECES CALIFICADORES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Cada club podrá proponer Jueces.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 xml:space="preserve">Podrán ejercer de Jueces </w:t>
      </w:r>
      <w:r w:rsidR="006A1774">
        <w:rPr>
          <w:rFonts w:ascii="Arial Narrow" w:hAnsi="Arial Narrow"/>
          <w:b w:val="0"/>
          <w:color w:val="5951C8" w:themeColor="text1" w:themeTint="80"/>
        </w:rPr>
        <w:t xml:space="preserve">todos </w:t>
      </w:r>
      <w:r w:rsidRPr="005B03AA">
        <w:rPr>
          <w:rFonts w:ascii="Arial Narrow" w:hAnsi="Arial Narrow"/>
          <w:b w:val="0"/>
          <w:color w:val="5951C8" w:themeColor="text1" w:themeTint="80"/>
        </w:rPr>
        <w:t>los Maestros de las escuelas que participen.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Cada Juez se comprometerá a visualizar los videos en el dispositivo de mayor tamaño del que disponga para poder apreciar lo mejor posible los detalles y puntuar de la manera más justa.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Aunque el Campeonato es Online, el día de la valoración los jueces vestirán con la indumentaria reglamentaria para ejercer su función.</w:t>
      </w:r>
    </w:p>
    <w:p w:rsidR="005B03AA" w:rsidRDefault="005B03AA" w:rsidP="005B03AA">
      <w:pPr>
        <w:rPr>
          <w:rFonts w:ascii="Arial Narrow" w:hAnsi="Arial Narrow"/>
          <w:b w:val="0"/>
        </w:rPr>
      </w:pPr>
    </w:p>
    <w:p w:rsidR="004C5D1E" w:rsidRPr="005B03AA" w:rsidRDefault="004C5D1E" w:rsidP="005B03AA">
      <w:pPr>
        <w:rPr>
          <w:rFonts w:ascii="Arial Black" w:hAnsi="Arial Black"/>
          <w:b w:val="0"/>
        </w:rPr>
      </w:pPr>
      <w:r w:rsidRPr="005B03AA">
        <w:rPr>
          <w:rFonts w:ascii="Arial Black" w:hAnsi="Arial Black"/>
          <w:b w:val="0"/>
        </w:rPr>
        <w:t>16. PROCEDIMIENTO DE LA CALIFICACIÓN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Los Jueces estarán en comunicación mediante Zoom o medio de comunicación similar, elegido por FEDAMC.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 xml:space="preserve">Simultáneamente en la comunicación los videos se enviarán a los dispositivos de los Jueces por </w:t>
      </w:r>
      <w:r w:rsidR="001200B8">
        <w:rPr>
          <w:rFonts w:ascii="Arial Narrow" w:hAnsi="Arial Narrow"/>
          <w:b w:val="0"/>
          <w:color w:val="5951C8" w:themeColor="text1" w:themeTint="80"/>
        </w:rPr>
        <w:t xml:space="preserve">grupo de </w:t>
      </w:r>
      <w:proofErr w:type="spellStart"/>
      <w:r w:rsidRPr="005B03AA">
        <w:rPr>
          <w:rFonts w:ascii="Arial Narrow" w:hAnsi="Arial Narrow"/>
          <w:b w:val="0"/>
          <w:color w:val="5951C8" w:themeColor="text1" w:themeTint="80"/>
        </w:rPr>
        <w:t>WhatsApp</w:t>
      </w:r>
      <w:proofErr w:type="spellEnd"/>
      <w:r w:rsidRPr="005B03AA">
        <w:rPr>
          <w:rFonts w:ascii="Arial Narrow" w:hAnsi="Arial Narrow"/>
          <w:b w:val="0"/>
          <w:color w:val="5951C8" w:themeColor="text1" w:themeTint="80"/>
        </w:rPr>
        <w:t xml:space="preserve"> o </w:t>
      </w:r>
      <w:proofErr w:type="spellStart"/>
      <w:r w:rsidRPr="005B03AA">
        <w:rPr>
          <w:rFonts w:ascii="Arial Narrow" w:hAnsi="Arial Narrow"/>
          <w:b w:val="0"/>
          <w:color w:val="5951C8" w:themeColor="text1" w:themeTint="80"/>
        </w:rPr>
        <w:t>WhatsApp</w:t>
      </w:r>
      <w:proofErr w:type="spellEnd"/>
      <w:r w:rsidRPr="005B03AA">
        <w:rPr>
          <w:rFonts w:ascii="Arial Narrow" w:hAnsi="Arial Narrow"/>
          <w:b w:val="0"/>
          <w:color w:val="5951C8" w:themeColor="text1" w:themeTint="80"/>
        </w:rPr>
        <w:t xml:space="preserve"> web para su visualización y puntuación.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La puntuación se realizará sin demora tras la visualización</w:t>
      </w:r>
      <w:r w:rsidR="00E5285E">
        <w:rPr>
          <w:rFonts w:ascii="Arial Narrow" w:hAnsi="Arial Narrow"/>
          <w:b w:val="0"/>
          <w:color w:val="5951C8" w:themeColor="text1" w:themeTint="80"/>
        </w:rPr>
        <w:t>,</w:t>
      </w:r>
      <w:r w:rsidRPr="005B03AA">
        <w:rPr>
          <w:rFonts w:ascii="Arial Narrow" w:hAnsi="Arial Narrow"/>
          <w:b w:val="0"/>
          <w:color w:val="5951C8" w:themeColor="text1" w:themeTint="80"/>
        </w:rPr>
        <w:t xml:space="preserve"> de forma individual sin esperar al resto de Jueces</w:t>
      </w:r>
      <w:r w:rsidR="00E5285E">
        <w:rPr>
          <w:rFonts w:ascii="Arial Narrow" w:hAnsi="Arial Narrow"/>
          <w:b w:val="0"/>
          <w:color w:val="5951C8" w:themeColor="text1" w:themeTint="80"/>
        </w:rPr>
        <w:t>,</w:t>
      </w:r>
      <w:r w:rsidR="001200B8">
        <w:rPr>
          <w:rFonts w:ascii="Arial Narrow" w:hAnsi="Arial Narrow"/>
          <w:b w:val="0"/>
          <w:color w:val="5951C8" w:themeColor="text1" w:themeTint="80"/>
        </w:rPr>
        <w:t xml:space="preserve"> al </w:t>
      </w:r>
      <w:proofErr w:type="spellStart"/>
      <w:r w:rsidR="001200B8">
        <w:rPr>
          <w:rFonts w:ascii="Arial Narrow" w:hAnsi="Arial Narrow"/>
          <w:b w:val="0"/>
          <w:color w:val="5951C8" w:themeColor="text1" w:themeTint="80"/>
        </w:rPr>
        <w:t>whatsapp</w:t>
      </w:r>
      <w:proofErr w:type="spellEnd"/>
      <w:r w:rsidR="001200B8">
        <w:rPr>
          <w:rFonts w:ascii="Arial Narrow" w:hAnsi="Arial Narrow"/>
          <w:b w:val="0"/>
          <w:color w:val="5951C8" w:themeColor="text1" w:themeTint="80"/>
        </w:rPr>
        <w:t xml:space="preserve"> del encargado</w:t>
      </w:r>
      <w:r w:rsidR="00E5285E">
        <w:rPr>
          <w:rFonts w:ascii="Arial Narrow" w:hAnsi="Arial Narrow"/>
          <w:b w:val="0"/>
          <w:color w:val="5951C8" w:themeColor="text1" w:themeTint="80"/>
        </w:rPr>
        <w:t>/a</w:t>
      </w:r>
      <w:r w:rsidR="001200B8">
        <w:rPr>
          <w:rFonts w:ascii="Arial Narrow" w:hAnsi="Arial Narrow"/>
          <w:b w:val="0"/>
          <w:color w:val="5951C8" w:themeColor="text1" w:themeTint="80"/>
        </w:rPr>
        <w:t xml:space="preserve"> de sumar la puntuaci</w:t>
      </w:r>
      <w:r w:rsidR="00E5285E">
        <w:rPr>
          <w:rFonts w:ascii="Arial Narrow" w:hAnsi="Arial Narrow"/>
          <w:b w:val="0"/>
          <w:color w:val="5951C8" w:themeColor="text1" w:themeTint="80"/>
        </w:rPr>
        <w:t>ón. A</w:t>
      </w:r>
      <w:r w:rsidR="001200B8">
        <w:rPr>
          <w:rFonts w:ascii="Arial Narrow" w:hAnsi="Arial Narrow"/>
          <w:b w:val="0"/>
          <w:color w:val="5951C8" w:themeColor="text1" w:themeTint="80"/>
        </w:rPr>
        <w:t>sí se pretende que ningún Juez conozca la puntuación que otorga cada uno hasta que la suma esté realizada</w:t>
      </w:r>
      <w:r w:rsidRPr="005B03AA">
        <w:rPr>
          <w:rFonts w:ascii="Arial Narrow" w:hAnsi="Arial Narrow"/>
          <w:b w:val="0"/>
          <w:color w:val="5951C8" w:themeColor="text1" w:themeTint="80"/>
        </w:rPr>
        <w:t>.</w:t>
      </w:r>
    </w:p>
    <w:p w:rsidR="004C5D1E" w:rsidRPr="005B03AA" w:rsidRDefault="001200B8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>
        <w:rPr>
          <w:rFonts w:ascii="Arial Narrow" w:hAnsi="Arial Narrow"/>
          <w:b w:val="0"/>
          <w:color w:val="5951C8" w:themeColor="text1" w:themeTint="80"/>
        </w:rPr>
        <w:t>Tras la puntuación</w:t>
      </w:r>
      <w:r w:rsidR="004C5D1E" w:rsidRPr="005B03AA">
        <w:rPr>
          <w:rFonts w:ascii="Arial Narrow" w:hAnsi="Arial Narrow"/>
          <w:b w:val="0"/>
          <w:color w:val="5951C8" w:themeColor="text1" w:themeTint="80"/>
        </w:rPr>
        <w:t xml:space="preserve"> se sumará y</w:t>
      </w:r>
      <w:r>
        <w:rPr>
          <w:rFonts w:ascii="Arial Narrow" w:hAnsi="Arial Narrow"/>
          <w:b w:val="0"/>
          <w:color w:val="5951C8" w:themeColor="text1" w:themeTint="80"/>
        </w:rPr>
        <w:t xml:space="preserve"> el encargado</w:t>
      </w:r>
      <w:r w:rsidR="00E5285E">
        <w:rPr>
          <w:rFonts w:ascii="Arial Narrow" w:hAnsi="Arial Narrow"/>
          <w:b w:val="0"/>
          <w:color w:val="5951C8" w:themeColor="text1" w:themeTint="80"/>
        </w:rPr>
        <w:t>/a</w:t>
      </w:r>
      <w:r>
        <w:rPr>
          <w:rFonts w:ascii="Arial Narrow" w:hAnsi="Arial Narrow"/>
          <w:b w:val="0"/>
          <w:color w:val="5951C8" w:themeColor="text1" w:themeTint="80"/>
        </w:rPr>
        <w:t xml:space="preserve"> de sumar la puntuación</w:t>
      </w:r>
      <w:r w:rsidR="004C5D1E" w:rsidRPr="005B03AA">
        <w:rPr>
          <w:rFonts w:ascii="Arial Narrow" w:hAnsi="Arial Narrow"/>
          <w:b w:val="0"/>
          <w:color w:val="5951C8" w:themeColor="text1" w:themeTint="80"/>
        </w:rPr>
        <w:t xml:space="preserve"> publicará</w:t>
      </w:r>
      <w:r w:rsidR="005416BD">
        <w:rPr>
          <w:rFonts w:ascii="Arial Narrow" w:hAnsi="Arial Narrow"/>
          <w:b w:val="0"/>
          <w:color w:val="5951C8" w:themeColor="text1" w:themeTint="80"/>
        </w:rPr>
        <w:t>,</w:t>
      </w:r>
      <w:r w:rsidR="004C5D1E" w:rsidRPr="005B03AA">
        <w:rPr>
          <w:rFonts w:ascii="Arial Narrow" w:hAnsi="Arial Narrow"/>
          <w:b w:val="0"/>
          <w:color w:val="5951C8" w:themeColor="text1" w:themeTint="80"/>
        </w:rPr>
        <w:t xml:space="preserve"> </w:t>
      </w:r>
      <w:r>
        <w:rPr>
          <w:rFonts w:ascii="Arial Narrow" w:hAnsi="Arial Narrow"/>
          <w:b w:val="0"/>
          <w:color w:val="5951C8" w:themeColor="text1" w:themeTint="80"/>
        </w:rPr>
        <w:t>en el grupo donde se comparten las visualizaciones</w:t>
      </w:r>
      <w:r w:rsidR="005416BD">
        <w:rPr>
          <w:rFonts w:ascii="Arial Narrow" w:hAnsi="Arial Narrow"/>
          <w:b w:val="0"/>
          <w:color w:val="5951C8" w:themeColor="text1" w:themeTint="80"/>
        </w:rPr>
        <w:t>,</w:t>
      </w:r>
      <w:r>
        <w:rPr>
          <w:rFonts w:ascii="Arial Narrow" w:hAnsi="Arial Narrow"/>
          <w:b w:val="0"/>
          <w:color w:val="5951C8" w:themeColor="text1" w:themeTint="80"/>
        </w:rPr>
        <w:t xml:space="preserve"> los puntos y su suma</w:t>
      </w:r>
      <w:r w:rsidR="004C5D1E" w:rsidRPr="005B03AA">
        <w:rPr>
          <w:rFonts w:ascii="Arial Narrow" w:hAnsi="Arial Narrow"/>
          <w:b w:val="0"/>
          <w:color w:val="5951C8" w:themeColor="text1" w:themeTint="80"/>
        </w:rPr>
        <w:t xml:space="preserve"> antes de seguir con el siguiente competidor.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Si se requiere una segunda visualización del video por parte de algún Juez puede solicitarlo</w:t>
      </w:r>
      <w:r w:rsidR="005416BD">
        <w:rPr>
          <w:rFonts w:ascii="Arial Narrow" w:hAnsi="Arial Narrow"/>
          <w:b w:val="0"/>
          <w:color w:val="5951C8" w:themeColor="text1" w:themeTint="80"/>
        </w:rPr>
        <w:t xml:space="preserve"> (sólo una 2</w:t>
      </w:r>
      <w:r w:rsidR="00E5285E">
        <w:rPr>
          <w:rFonts w:ascii="Arial Narrow" w:hAnsi="Arial Narrow"/>
          <w:b w:val="0"/>
          <w:color w:val="5951C8" w:themeColor="text1" w:themeTint="80"/>
        </w:rPr>
        <w:t>ª</w:t>
      </w:r>
      <w:r w:rsidR="005416BD">
        <w:rPr>
          <w:rFonts w:ascii="Arial Narrow" w:hAnsi="Arial Narrow"/>
          <w:b w:val="0"/>
          <w:color w:val="5951C8" w:themeColor="text1" w:themeTint="80"/>
        </w:rPr>
        <w:t xml:space="preserve"> </w:t>
      </w:r>
      <w:r w:rsidR="00E5285E">
        <w:rPr>
          <w:rFonts w:ascii="Arial Narrow" w:hAnsi="Arial Narrow"/>
          <w:b w:val="0"/>
          <w:color w:val="5951C8" w:themeColor="text1" w:themeTint="80"/>
        </w:rPr>
        <w:t>vez</w:t>
      </w:r>
      <w:r w:rsidR="005416BD">
        <w:rPr>
          <w:rFonts w:ascii="Arial Narrow" w:hAnsi="Arial Narrow"/>
          <w:b w:val="0"/>
          <w:color w:val="5951C8" w:themeColor="text1" w:themeTint="80"/>
        </w:rPr>
        <w:t>, salvo excepciones como problemas de conexión o similares)</w:t>
      </w:r>
      <w:r w:rsidRPr="005B03AA">
        <w:rPr>
          <w:rFonts w:ascii="Arial Narrow" w:hAnsi="Arial Narrow"/>
          <w:b w:val="0"/>
          <w:color w:val="5951C8" w:themeColor="text1" w:themeTint="80"/>
        </w:rPr>
        <w:t>, siempre antes de realizar su propia puntuación sobre el competidor.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Los Jueces no podrán solicitar una segunda visualización del video tras realizar su propia puntuación ni corregir la puntuación una vez realizada</w:t>
      </w:r>
      <w:r w:rsidR="006A1774">
        <w:rPr>
          <w:rFonts w:ascii="Arial Narrow" w:hAnsi="Arial Narrow"/>
          <w:b w:val="0"/>
          <w:color w:val="5951C8" w:themeColor="text1" w:themeTint="80"/>
        </w:rPr>
        <w:t>, a no ser que exista error involuntario</w:t>
      </w:r>
      <w:r w:rsidRPr="005B03AA">
        <w:rPr>
          <w:rFonts w:ascii="Arial Narrow" w:hAnsi="Arial Narrow"/>
          <w:b w:val="0"/>
          <w:color w:val="5951C8" w:themeColor="text1" w:themeTint="80"/>
        </w:rPr>
        <w:t>.</w:t>
      </w:r>
    </w:p>
    <w:p w:rsidR="004C5D1E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Los Jueces no podrán valorar a sus propios competidores</w:t>
      </w:r>
      <w:r w:rsidR="006A1774">
        <w:rPr>
          <w:rFonts w:ascii="Arial Narrow" w:hAnsi="Arial Narrow"/>
          <w:b w:val="0"/>
          <w:color w:val="5951C8" w:themeColor="text1" w:themeTint="80"/>
        </w:rPr>
        <w:t>, se seguirá un sistema análogo al de EUROVISIÓN, en el que cada país vota a todos los demás, pero no a sí mismo, ante lo cual, siempre existirá la misma cantidad de Jueces.</w:t>
      </w:r>
    </w:p>
    <w:p w:rsidR="005416BD" w:rsidRPr="005B03AA" w:rsidRDefault="005416BD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>
        <w:rPr>
          <w:rFonts w:ascii="Arial Narrow" w:hAnsi="Arial Narrow"/>
          <w:b w:val="0"/>
          <w:color w:val="5951C8" w:themeColor="text1" w:themeTint="80"/>
        </w:rPr>
        <w:lastRenderedPageBreak/>
        <w:t xml:space="preserve">Aunque los competidores compiten en diferido, la puntuación es en directo como se realizaría en un Campeonato con presencia física, por lo tanto sólo se podrá valorar los </w:t>
      </w:r>
      <w:proofErr w:type="spellStart"/>
      <w:r>
        <w:rPr>
          <w:rFonts w:ascii="Arial Narrow" w:hAnsi="Arial Narrow"/>
          <w:b w:val="0"/>
          <w:color w:val="5951C8" w:themeColor="text1" w:themeTint="80"/>
        </w:rPr>
        <w:t>Poomsae</w:t>
      </w:r>
      <w:proofErr w:type="spellEnd"/>
      <w:r>
        <w:rPr>
          <w:rFonts w:ascii="Arial Narrow" w:hAnsi="Arial Narrow"/>
          <w:b w:val="0"/>
          <w:color w:val="5951C8" w:themeColor="text1" w:themeTint="80"/>
        </w:rPr>
        <w:t xml:space="preserve"> en el momento de la puntuación. Ni los Jueces ni los competidores podrán pedir una revisión de los videos una vez que se hayan sumado los puntos del competidor en curso.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 xml:space="preserve">Si un Juez no conoce un </w:t>
      </w:r>
      <w:proofErr w:type="spellStart"/>
      <w:r w:rsidRPr="005B03AA">
        <w:rPr>
          <w:rFonts w:ascii="Arial Narrow" w:hAnsi="Arial Narrow"/>
          <w:b w:val="0"/>
          <w:color w:val="5951C8" w:themeColor="text1" w:themeTint="80"/>
        </w:rPr>
        <w:t>Poomsae</w:t>
      </w:r>
      <w:proofErr w:type="spellEnd"/>
      <w:r w:rsidRPr="005B03AA">
        <w:rPr>
          <w:rFonts w:ascii="Arial Narrow" w:hAnsi="Arial Narrow"/>
          <w:b w:val="0"/>
          <w:color w:val="5951C8" w:themeColor="text1" w:themeTint="80"/>
        </w:rPr>
        <w:t>, lo hará saber y sólo podrá valorar con su puntuación: La ejecución de la técnic</w:t>
      </w:r>
      <w:r w:rsidR="006A1774">
        <w:rPr>
          <w:rFonts w:ascii="Arial Narrow" w:hAnsi="Arial Narrow"/>
          <w:b w:val="0"/>
          <w:color w:val="5951C8" w:themeColor="text1" w:themeTint="80"/>
        </w:rPr>
        <w:t>a, fluidez, fuerza, velocidad,</w:t>
      </w:r>
      <w:r w:rsidRPr="005B03AA">
        <w:rPr>
          <w:rFonts w:ascii="Arial Narrow" w:hAnsi="Arial Narrow"/>
          <w:b w:val="0"/>
          <w:color w:val="5951C8" w:themeColor="text1" w:themeTint="80"/>
        </w:rPr>
        <w:t xml:space="preserve"> equilibrio</w:t>
      </w:r>
      <w:r w:rsidR="006A1774">
        <w:rPr>
          <w:rFonts w:ascii="Arial Narrow" w:hAnsi="Arial Narrow"/>
          <w:b w:val="0"/>
          <w:color w:val="5951C8" w:themeColor="text1" w:themeTint="80"/>
        </w:rPr>
        <w:t>, etc</w:t>
      </w:r>
      <w:r w:rsidRPr="005B03AA">
        <w:rPr>
          <w:rFonts w:ascii="Arial Narrow" w:hAnsi="Arial Narrow"/>
          <w:b w:val="0"/>
          <w:color w:val="5951C8" w:themeColor="text1" w:themeTint="80"/>
        </w:rPr>
        <w:t xml:space="preserve">. (Las deducciones por incorrecta ejecución del camino del </w:t>
      </w:r>
      <w:proofErr w:type="spellStart"/>
      <w:r w:rsidRPr="005B03AA">
        <w:rPr>
          <w:rFonts w:ascii="Arial Narrow" w:hAnsi="Arial Narrow"/>
          <w:b w:val="0"/>
          <w:color w:val="5951C8" w:themeColor="text1" w:themeTint="80"/>
        </w:rPr>
        <w:t>Poomsae</w:t>
      </w:r>
      <w:proofErr w:type="spellEnd"/>
      <w:r w:rsidRPr="005B03AA">
        <w:rPr>
          <w:rFonts w:ascii="Arial Narrow" w:hAnsi="Arial Narrow"/>
          <w:b w:val="0"/>
          <w:color w:val="5951C8" w:themeColor="text1" w:themeTint="80"/>
        </w:rPr>
        <w:t xml:space="preserve"> la penalizarán el resto de Jueces que sí lo conozcan y así se equilibrará la puntuación).</w:t>
      </w:r>
    </w:p>
    <w:p w:rsidR="005B03AA" w:rsidRDefault="005B03AA" w:rsidP="005B03AA">
      <w:pPr>
        <w:rPr>
          <w:rFonts w:ascii="Arial Narrow" w:hAnsi="Arial Narrow"/>
          <w:b w:val="0"/>
        </w:rPr>
      </w:pPr>
    </w:p>
    <w:p w:rsidR="004C5D1E" w:rsidRPr="005B03AA" w:rsidRDefault="004C5D1E" w:rsidP="005B03AA">
      <w:pPr>
        <w:rPr>
          <w:rFonts w:ascii="Arial Black" w:hAnsi="Arial Black"/>
          <w:b w:val="0"/>
        </w:rPr>
      </w:pPr>
      <w:r w:rsidRPr="005B03AA">
        <w:rPr>
          <w:rFonts w:ascii="Arial Black" w:hAnsi="Arial Black"/>
          <w:b w:val="0"/>
        </w:rPr>
        <w:t>17. SISTEMA DE PUNTUACIÓN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La puntuación se establece en las siguientes pautas: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Aplicable a todas las categorías y divisiones</w:t>
      </w:r>
      <w:r w:rsidR="00E5285E">
        <w:rPr>
          <w:rFonts w:ascii="Arial Narrow" w:hAnsi="Arial Narrow"/>
          <w:b w:val="0"/>
          <w:color w:val="5951C8" w:themeColor="text1" w:themeTint="80"/>
        </w:rPr>
        <w:t>*</w:t>
      </w:r>
      <w:r w:rsidRPr="005B03AA">
        <w:rPr>
          <w:rFonts w:ascii="Arial Narrow" w:hAnsi="Arial Narrow"/>
          <w:b w:val="0"/>
          <w:color w:val="5951C8" w:themeColor="text1" w:themeTint="80"/>
        </w:rPr>
        <w:t>: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Puntuación mínima: 5,0.</w:t>
      </w:r>
    </w:p>
    <w:p w:rsidR="004C5D1E" w:rsidRPr="005B03AA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Puntuación media: 7,0.</w:t>
      </w:r>
    </w:p>
    <w:p w:rsidR="004C5D1E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>Máxima: 10.</w:t>
      </w:r>
    </w:p>
    <w:p w:rsidR="00EA5BC5" w:rsidRDefault="00EA5BC5" w:rsidP="00EA5BC5">
      <w:pPr>
        <w:jc w:val="both"/>
        <w:rPr>
          <w:rFonts w:ascii="Arial Narrow" w:hAnsi="Arial Narrow"/>
          <w:b w:val="0"/>
          <w:color w:val="5951C8" w:themeColor="text1" w:themeTint="80"/>
        </w:rPr>
      </w:pPr>
      <w:r>
        <w:rPr>
          <w:rFonts w:ascii="Arial Narrow" w:hAnsi="Arial Narrow"/>
          <w:b w:val="0"/>
          <w:color w:val="5951C8" w:themeColor="text1" w:themeTint="80"/>
        </w:rPr>
        <w:t>Aplicable a la división Promesas</w:t>
      </w:r>
      <w:r w:rsidRPr="005B03AA">
        <w:rPr>
          <w:rFonts w:ascii="Arial Narrow" w:hAnsi="Arial Narrow"/>
          <w:b w:val="0"/>
          <w:color w:val="5951C8" w:themeColor="text1" w:themeTint="80"/>
        </w:rPr>
        <w:t>:</w:t>
      </w:r>
    </w:p>
    <w:p w:rsidR="00EA5BC5" w:rsidRPr="005B03AA" w:rsidRDefault="00EA5BC5" w:rsidP="00EA5BC5">
      <w:pPr>
        <w:jc w:val="both"/>
        <w:rPr>
          <w:rFonts w:ascii="Arial Narrow" w:hAnsi="Arial Narrow"/>
          <w:b w:val="0"/>
          <w:color w:val="5951C8" w:themeColor="text1" w:themeTint="80"/>
        </w:rPr>
      </w:pPr>
      <w:r>
        <w:rPr>
          <w:rFonts w:ascii="Arial Narrow" w:hAnsi="Arial Narrow"/>
          <w:b w:val="0"/>
          <w:color w:val="5951C8" w:themeColor="text1" w:themeTint="80"/>
        </w:rPr>
        <w:t xml:space="preserve">0,2 puntos extra al </w:t>
      </w:r>
      <w:proofErr w:type="spellStart"/>
      <w:r>
        <w:rPr>
          <w:rFonts w:ascii="Arial Narrow" w:hAnsi="Arial Narrow"/>
          <w:b w:val="0"/>
          <w:color w:val="5951C8" w:themeColor="text1" w:themeTint="80"/>
        </w:rPr>
        <w:t>Poomsae</w:t>
      </w:r>
      <w:proofErr w:type="spellEnd"/>
      <w:r>
        <w:rPr>
          <w:rFonts w:ascii="Arial Narrow" w:hAnsi="Arial Narrow"/>
          <w:b w:val="0"/>
          <w:color w:val="5951C8" w:themeColor="text1" w:themeTint="80"/>
        </w:rPr>
        <w:t xml:space="preserve"> más alto.</w:t>
      </w:r>
    </w:p>
    <w:p w:rsidR="00EA5BC5" w:rsidRPr="005B03AA" w:rsidRDefault="00EA5BC5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</w:p>
    <w:p w:rsidR="005B03AA" w:rsidRDefault="005B03AA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</w:p>
    <w:p w:rsidR="004C5D1E" w:rsidRPr="0055463E" w:rsidRDefault="004C5D1E" w:rsidP="0055463E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Desde 7,0 a 7,5 (ACEPTABLE, jugar con esas décimas para grado de aceptabilidad).</w:t>
      </w:r>
    </w:p>
    <w:p w:rsidR="004C5D1E" w:rsidRPr="0055463E" w:rsidRDefault="004C5D1E" w:rsidP="0055463E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Desde 7,5 a 8,0 (BUENA EJECUCIÓN, jugar con esas décimas para grado de ejecución).</w:t>
      </w:r>
    </w:p>
    <w:p w:rsidR="004C5D1E" w:rsidRPr="0055463E" w:rsidRDefault="004C5D1E" w:rsidP="0055463E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Desde 8,0 a 8,5 (NOTABLE, muy buena ejecución, jugar con las décimas para premiar más o menos dentro de ese grado de Notable).</w:t>
      </w:r>
    </w:p>
    <w:p w:rsidR="004C5D1E" w:rsidRPr="0055463E" w:rsidRDefault="004C5D1E" w:rsidP="0055463E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Desde 8,5 a 9,0 (EXCELENTE, muy por encima de la media, jugar con las décimas para premiar más o menos dentro de ese grado de Excelencia).</w:t>
      </w:r>
    </w:p>
    <w:p w:rsidR="004C5D1E" w:rsidRDefault="004C5D1E" w:rsidP="0055463E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De 9 a 10 (SOBRESALIENTE) Esta puntuación ha de ser muy exclusiva, solo para casos en los que debamos quitarnos el sombrero</w:t>
      </w:r>
      <w:r w:rsidR="00E5285E">
        <w:rPr>
          <w:rFonts w:ascii="Arial Narrow" w:hAnsi="Arial Narrow"/>
          <w:color w:val="5951C8" w:themeColor="text1" w:themeTint="80"/>
          <w:sz w:val="28"/>
          <w:szCs w:val="28"/>
        </w:rPr>
        <w:t xml:space="preserve"> ante la ejecución del </w:t>
      </w:r>
      <w:proofErr w:type="spellStart"/>
      <w:r w:rsidR="00E5285E">
        <w:rPr>
          <w:rFonts w:ascii="Arial Narrow" w:hAnsi="Arial Narrow"/>
          <w:color w:val="5951C8" w:themeColor="text1" w:themeTint="80"/>
          <w:sz w:val="28"/>
          <w:szCs w:val="28"/>
        </w:rPr>
        <w:t>Poomsae</w:t>
      </w:r>
      <w:proofErr w:type="spellEnd"/>
      <w:r w:rsidR="00E5285E">
        <w:rPr>
          <w:rFonts w:ascii="Arial Narrow" w:hAnsi="Arial Narrow"/>
          <w:color w:val="5951C8" w:themeColor="text1" w:themeTint="80"/>
          <w:sz w:val="28"/>
          <w:szCs w:val="28"/>
        </w:rPr>
        <w:t>.</w:t>
      </w:r>
    </w:p>
    <w:p w:rsidR="00E5285E" w:rsidRPr="00E5285E" w:rsidRDefault="00E5285E" w:rsidP="0099634D">
      <w:pPr>
        <w:jc w:val="both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*El campeonato se reserva la libertad de decidir el rango de puntuación </w:t>
      </w:r>
      <w:r w:rsidR="0099634D">
        <w:rPr>
          <w:rFonts w:ascii="Arial Narrow" w:hAnsi="Arial Narrow"/>
          <w:b w:val="0"/>
          <w:color w:val="5951C8" w:themeColor="text1" w:themeTint="80"/>
          <w:szCs w:val="28"/>
        </w:rPr>
        <w:t xml:space="preserve">de la categoría Promesas </w:t>
      </w: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en cada campeonato para adaptarlo al nivel </w:t>
      </w:r>
      <w:r w:rsidR="0099634D">
        <w:rPr>
          <w:rFonts w:ascii="Arial Narrow" w:hAnsi="Arial Narrow"/>
          <w:b w:val="0"/>
          <w:color w:val="5951C8" w:themeColor="text1" w:themeTint="80"/>
          <w:szCs w:val="28"/>
        </w:rPr>
        <w:t>de los competidores.</w:t>
      </w:r>
    </w:p>
    <w:p w:rsidR="005B03AA" w:rsidRDefault="005B03AA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</w:p>
    <w:p w:rsidR="004C5D1E" w:rsidRPr="005B03AA" w:rsidRDefault="004C5D1E" w:rsidP="005B03AA">
      <w:pPr>
        <w:jc w:val="both"/>
        <w:rPr>
          <w:rFonts w:ascii="Arial Narrow" w:hAnsi="Arial Narrow"/>
          <w:color w:val="5951C8" w:themeColor="text1" w:themeTint="80"/>
        </w:rPr>
      </w:pPr>
      <w:r w:rsidRPr="005B03AA">
        <w:rPr>
          <w:rFonts w:ascii="Arial Narrow" w:hAnsi="Arial Narrow"/>
          <w:color w:val="5951C8" w:themeColor="text1" w:themeTint="80"/>
        </w:rPr>
        <w:t>Deducción de puntos:</w:t>
      </w:r>
    </w:p>
    <w:p w:rsidR="004C5D1E" w:rsidRDefault="004C5D1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  <w:r w:rsidRPr="005B03AA">
        <w:rPr>
          <w:rFonts w:ascii="Arial Narrow" w:hAnsi="Arial Narrow"/>
          <w:b w:val="0"/>
          <w:color w:val="5951C8" w:themeColor="text1" w:themeTint="80"/>
        </w:rPr>
        <w:t xml:space="preserve">Desde 7,0 hacia abajo, se irán restando décimas en función a fallos más o menos graves en la ejecución del </w:t>
      </w:r>
      <w:proofErr w:type="spellStart"/>
      <w:r w:rsidRPr="005B03AA">
        <w:rPr>
          <w:rFonts w:ascii="Arial Narrow" w:hAnsi="Arial Narrow"/>
          <w:b w:val="0"/>
          <w:color w:val="5951C8" w:themeColor="text1" w:themeTint="80"/>
        </w:rPr>
        <w:t>Poomsae</w:t>
      </w:r>
      <w:proofErr w:type="spellEnd"/>
      <w:r w:rsidRPr="005B03AA">
        <w:rPr>
          <w:rFonts w:ascii="Arial Narrow" w:hAnsi="Arial Narrow"/>
          <w:b w:val="0"/>
          <w:color w:val="5951C8" w:themeColor="text1" w:themeTint="80"/>
        </w:rPr>
        <w:t>:</w:t>
      </w:r>
    </w:p>
    <w:p w:rsidR="0055463E" w:rsidRPr="005B03AA" w:rsidRDefault="0055463E" w:rsidP="005B03AA">
      <w:pPr>
        <w:jc w:val="both"/>
        <w:rPr>
          <w:rFonts w:ascii="Arial Narrow" w:hAnsi="Arial Narrow"/>
          <w:b w:val="0"/>
          <w:color w:val="5951C8" w:themeColor="text1" w:themeTint="80"/>
        </w:rPr>
      </w:pPr>
    </w:p>
    <w:p w:rsidR="004C5D1E" w:rsidRPr="0055463E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lastRenderedPageBreak/>
        <w:t xml:space="preserve">Pararse de forma notoria en el </w:t>
      </w:r>
      <w:proofErr w:type="spellStart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Poomsae</w:t>
      </w:r>
      <w:proofErr w:type="spellEnd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: de 0,1 a 0,5 décimas.</w:t>
      </w:r>
    </w:p>
    <w:p w:rsidR="004C5D1E" w:rsidRPr="0055463E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Equivocarse de camino: de 0,1 a 0,5 décimas.</w:t>
      </w:r>
    </w:p>
    <w:p w:rsidR="004C5D1E" w:rsidRPr="0055463E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Arma natural mal colocada: de 0,1 a 0,5 décimas.</w:t>
      </w:r>
    </w:p>
    <w:p w:rsidR="004C5D1E" w:rsidRPr="0055463E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Pararse y no continuar el </w:t>
      </w:r>
      <w:proofErr w:type="spellStart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Poomsae</w:t>
      </w:r>
      <w:proofErr w:type="spellEnd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: </w:t>
      </w:r>
      <w:r w:rsidRPr="00022F9A">
        <w:rPr>
          <w:rFonts w:ascii="Arial Narrow" w:hAnsi="Arial Narrow"/>
          <w:b/>
          <w:color w:val="5951C8" w:themeColor="text1" w:themeTint="80"/>
          <w:sz w:val="28"/>
          <w:szCs w:val="28"/>
        </w:rPr>
        <w:t>La puntuación baja a 5,0.</w:t>
      </w:r>
    </w:p>
    <w:p w:rsidR="004C5D1E" w:rsidRPr="00022F9A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b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Realizar un </w:t>
      </w:r>
      <w:proofErr w:type="spellStart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Poomsae</w:t>
      </w:r>
      <w:proofErr w:type="spellEnd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 diferente al expuesto en la categoría (absoluta): </w:t>
      </w:r>
      <w:r w:rsidRPr="00022F9A">
        <w:rPr>
          <w:rFonts w:ascii="Arial Narrow" w:hAnsi="Arial Narrow"/>
          <w:b/>
          <w:color w:val="5951C8" w:themeColor="text1" w:themeTint="80"/>
          <w:sz w:val="28"/>
          <w:szCs w:val="28"/>
        </w:rPr>
        <w:t>La puntuación baja a 5,0.</w:t>
      </w:r>
    </w:p>
    <w:p w:rsidR="004C5D1E" w:rsidRPr="0055463E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Omisión del </w:t>
      </w:r>
      <w:proofErr w:type="spellStart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Kiap</w:t>
      </w:r>
      <w:proofErr w:type="spellEnd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: 0,5 décimas de penalización.</w:t>
      </w:r>
    </w:p>
    <w:p w:rsidR="004C5D1E" w:rsidRPr="0055463E" w:rsidRDefault="004C5D1E" w:rsidP="0055463E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Etiqueta: </w:t>
      </w:r>
      <w:r w:rsidR="0099634D">
        <w:rPr>
          <w:rFonts w:ascii="Arial Narrow" w:hAnsi="Arial Narrow"/>
          <w:color w:val="5951C8" w:themeColor="text1" w:themeTint="80"/>
          <w:sz w:val="28"/>
          <w:szCs w:val="28"/>
        </w:rPr>
        <w:t>Cinturón desalineado, despeinado/a</w:t>
      </w: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 xml:space="preserve">, elementos externos a la indumentaria tales como reloj, pulsera, anillos, </w:t>
      </w:r>
      <w:proofErr w:type="spellStart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piercing</w:t>
      </w:r>
      <w:proofErr w:type="spellEnd"/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, calcetines sin estar calzado, etc.: de 0,1 a 0,5.</w:t>
      </w:r>
    </w:p>
    <w:p w:rsidR="005416BD" w:rsidRPr="005416BD" w:rsidRDefault="004C5D1E" w:rsidP="005416BD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5951C8" w:themeColor="text1" w:themeTint="80"/>
          <w:sz w:val="28"/>
          <w:szCs w:val="28"/>
        </w:rPr>
      </w:pP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Obviamente las penalizaciones pueden y deben ser sumadas si son distintas las causas (Nota importante, nunca puntuar por debajo de 5,0 ni por encima de 9,0</w:t>
      </w:r>
      <w:r w:rsidR="00022F9A">
        <w:rPr>
          <w:rFonts w:ascii="Arial Narrow" w:hAnsi="Arial Narrow"/>
          <w:color w:val="5951C8" w:themeColor="text1" w:themeTint="80"/>
          <w:sz w:val="28"/>
          <w:szCs w:val="28"/>
        </w:rPr>
        <w:t>, a no ser por el GRADO DE EXCELENCIA MÁXIMA tratado en el apartado 17)</w:t>
      </w:r>
      <w:r w:rsidRPr="0055463E">
        <w:rPr>
          <w:rFonts w:ascii="Arial Narrow" w:hAnsi="Arial Narrow"/>
          <w:color w:val="5951C8" w:themeColor="text1" w:themeTint="80"/>
          <w:sz w:val="28"/>
          <w:szCs w:val="28"/>
        </w:rPr>
        <w:t>.</w:t>
      </w:r>
    </w:p>
    <w:p w:rsidR="004C5D1E" w:rsidRPr="0055463E" w:rsidRDefault="004C5D1E" w:rsidP="005B03AA">
      <w:pPr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6F22C7" w:rsidRPr="00B242F4" w:rsidRDefault="00B242F4" w:rsidP="00B242F4">
      <w:pPr>
        <w:pStyle w:val="Cita"/>
        <w:jc w:val="center"/>
      </w:pPr>
      <w:r>
        <w:t>“</w:t>
      </w:r>
      <w:r w:rsidR="004C5D1E" w:rsidRPr="00B242F4">
        <w:t>Sevilla</w:t>
      </w:r>
      <w:r w:rsidR="00022F9A" w:rsidRPr="00B242F4">
        <w:t>, m</w:t>
      </w:r>
      <w:r w:rsidR="004C5D1E" w:rsidRPr="00B242F4">
        <w:t>ayo de 2020</w:t>
      </w:r>
    </w:p>
    <w:p w:rsidR="004C5D1E" w:rsidRPr="00B242F4" w:rsidRDefault="006F22C7" w:rsidP="00B242F4">
      <w:pPr>
        <w:pStyle w:val="Cita"/>
        <w:jc w:val="center"/>
      </w:pPr>
      <w:r w:rsidRPr="00B242F4">
        <w:t>E</w:t>
      </w:r>
      <w:r w:rsidR="00FF2A25" w:rsidRPr="00B242F4">
        <w:t>fectuado en plena fase 1 de la pandemia del Covid19, con visión de futuro.</w:t>
      </w:r>
    </w:p>
    <w:p w:rsidR="00FF2A25" w:rsidRPr="00B242F4" w:rsidRDefault="00FF2A25" w:rsidP="00B242F4">
      <w:pPr>
        <w:pStyle w:val="Cita"/>
        <w:jc w:val="center"/>
      </w:pPr>
      <w:r w:rsidRPr="00B242F4">
        <w:t>Jesús Villa Alanís</w:t>
      </w:r>
      <w:r w:rsidR="00B242F4">
        <w:t>”</w:t>
      </w:r>
    </w:p>
    <w:p w:rsidR="00B242F4" w:rsidRDefault="00B242F4" w:rsidP="006F22C7">
      <w:pPr>
        <w:jc w:val="center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B242F4" w:rsidRDefault="00435B80" w:rsidP="006F22C7">
      <w:pPr>
        <w:jc w:val="center"/>
        <w:rPr>
          <w:rFonts w:ascii="Arial Narrow" w:hAnsi="Arial Narrow"/>
          <w:b w:val="0"/>
          <w:color w:val="5951C8" w:themeColor="text1" w:themeTint="80"/>
          <w:szCs w:val="28"/>
        </w:rPr>
      </w:pPr>
      <w:r>
        <w:rPr>
          <w:rFonts w:ascii="Arial Narrow" w:hAnsi="Arial Narrow"/>
          <w:b w:val="0"/>
          <w:color w:val="5951C8" w:themeColor="text1" w:themeTint="80"/>
          <w:szCs w:val="28"/>
        </w:rPr>
        <w:t xml:space="preserve">Actualizado a </w:t>
      </w:r>
      <w:r w:rsidR="008440AD">
        <w:rPr>
          <w:rFonts w:ascii="Arial Narrow" w:hAnsi="Arial Narrow"/>
          <w:b w:val="0"/>
          <w:color w:val="5951C8" w:themeColor="text1" w:themeTint="80"/>
          <w:szCs w:val="28"/>
        </w:rPr>
        <w:t>21</w:t>
      </w:r>
      <w:bookmarkStart w:id="0" w:name="_GoBack"/>
      <w:bookmarkEnd w:id="0"/>
      <w:r w:rsidR="00B242F4">
        <w:rPr>
          <w:rFonts w:ascii="Arial Narrow" w:hAnsi="Arial Narrow"/>
          <w:b w:val="0"/>
          <w:color w:val="5951C8" w:themeColor="text1" w:themeTint="80"/>
          <w:szCs w:val="28"/>
        </w:rPr>
        <w:t>/02/2021</w:t>
      </w:r>
    </w:p>
    <w:p w:rsidR="00396A10" w:rsidRDefault="00396A10" w:rsidP="006F22C7">
      <w:pPr>
        <w:jc w:val="center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C861B2" w:rsidRPr="0055463E" w:rsidRDefault="00C861B2" w:rsidP="006F22C7">
      <w:pPr>
        <w:jc w:val="center"/>
        <w:rPr>
          <w:rFonts w:ascii="Arial Narrow" w:hAnsi="Arial Narrow"/>
          <w:b w:val="0"/>
          <w:color w:val="5951C8" w:themeColor="text1" w:themeTint="80"/>
          <w:szCs w:val="28"/>
        </w:rPr>
      </w:pPr>
    </w:p>
    <w:p w:rsidR="004C5D1E" w:rsidRDefault="004C5D1E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AE4B52" w:rsidRDefault="00AE4B52" w:rsidP="005B03AA">
      <w:pPr>
        <w:rPr>
          <w:rFonts w:ascii="Arial Narrow" w:hAnsi="Arial Narrow"/>
          <w:b w:val="0"/>
          <w:noProof/>
          <w:szCs w:val="28"/>
        </w:rPr>
      </w:pPr>
    </w:p>
    <w:p w:rsidR="00396A10" w:rsidRDefault="00396A10" w:rsidP="00396A10">
      <w:pPr>
        <w:pStyle w:val="Ttulo"/>
        <w:spacing w:after="0"/>
        <w:rPr>
          <w:rFonts w:asciiTheme="minorHAnsi" w:eastAsiaTheme="minorEastAsia" w:hAnsiTheme="minorHAnsi" w:cstheme="minorBidi"/>
          <w:bCs w:val="0"/>
          <w:w w:val="90"/>
          <w:sz w:val="36"/>
          <w:szCs w:val="22"/>
        </w:rPr>
      </w:pPr>
    </w:p>
    <w:p w:rsidR="00AE4B52" w:rsidRDefault="00AE4B52" w:rsidP="00396A10">
      <w:pPr>
        <w:pStyle w:val="Ttulo"/>
        <w:spacing w:after="0"/>
        <w:jc w:val="center"/>
        <w:rPr>
          <w:sz w:val="32"/>
          <w:szCs w:val="32"/>
          <w:lang w:bidi="es-ES"/>
        </w:rPr>
      </w:pPr>
      <w:r>
        <w:rPr>
          <w:sz w:val="32"/>
          <w:szCs w:val="32"/>
          <w:lang w:bidi="es-ES"/>
        </w:rPr>
        <w:lastRenderedPageBreak/>
        <w:t xml:space="preserve">INSCRIPCIÓN </w:t>
      </w:r>
      <w:r w:rsidRPr="00287D47">
        <w:rPr>
          <w:sz w:val="32"/>
          <w:szCs w:val="32"/>
          <w:lang w:bidi="es-ES"/>
        </w:rPr>
        <w:t>CAMPEONATO</w:t>
      </w:r>
      <w:r>
        <w:rPr>
          <w:sz w:val="32"/>
          <w:szCs w:val="32"/>
          <w:lang w:bidi="es-ES"/>
        </w:rPr>
        <w:t xml:space="preserve"> </w:t>
      </w:r>
      <w:r w:rsidRPr="00287D47">
        <w:rPr>
          <w:sz w:val="32"/>
          <w:szCs w:val="32"/>
          <w:lang w:bidi="es-ES"/>
        </w:rPr>
        <w:t>DE ESPAÑA</w:t>
      </w:r>
      <w:r>
        <w:rPr>
          <w:sz w:val="32"/>
          <w:szCs w:val="32"/>
          <w:lang w:bidi="es-ES"/>
        </w:rPr>
        <w:t xml:space="preserve"> DE TÉCNICA ONLINE</w:t>
      </w:r>
    </w:p>
    <w:p w:rsidR="00AE4B52" w:rsidRDefault="00AE4B52" w:rsidP="00AE4B52">
      <w:pPr>
        <w:pStyle w:val="Ttulo"/>
        <w:spacing w:after="0"/>
        <w:jc w:val="center"/>
        <w:rPr>
          <w:sz w:val="32"/>
          <w:szCs w:val="32"/>
          <w:lang w:bidi="es-ES"/>
        </w:rPr>
      </w:pPr>
      <w:r>
        <w:rPr>
          <w:sz w:val="32"/>
          <w:szCs w:val="32"/>
          <w:lang w:bidi="es-ES"/>
        </w:rPr>
        <w:t>“SISTEMA KUKKIWON”</w:t>
      </w:r>
    </w:p>
    <w:p w:rsidR="004C5306" w:rsidRDefault="004C5306" w:rsidP="004C5306">
      <w:pPr>
        <w:jc w:val="center"/>
        <w:rPr>
          <w:color w:val="FF0000"/>
          <w:w w:val="95"/>
        </w:rPr>
      </w:pPr>
      <w:r>
        <w:rPr>
          <w:color w:val="FF0000"/>
          <w:w w:val="95"/>
        </w:rPr>
        <w:t>CAMPEONATO DE TÉCNICA TRADICIONAL KSC.</w:t>
      </w:r>
    </w:p>
    <w:tbl>
      <w:tblPr>
        <w:tblpPr w:leftFromText="141" w:rightFromText="141" w:vertAnchor="text" w:horzAnchor="margin" w:tblpXSpec="center" w:tblpY="38"/>
        <w:tblW w:w="0" w:type="auto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ook w:val="04A0" w:firstRow="1" w:lastRow="0" w:firstColumn="1" w:lastColumn="0" w:noHBand="0" w:noVBand="1"/>
      </w:tblPr>
      <w:tblGrid>
        <w:gridCol w:w="7405"/>
      </w:tblGrid>
      <w:tr w:rsidR="00396A10" w:rsidTr="00396A10">
        <w:trPr>
          <w:trHeight w:val="410"/>
        </w:trPr>
        <w:tc>
          <w:tcPr>
            <w:tcW w:w="740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hideMark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  <w:r>
              <w:rPr>
                <w:rFonts w:ascii="Calibri" w:eastAsia="Batang" w:hAnsi="Calibri"/>
                <w:b w:val="0"/>
                <w:bCs/>
                <w:lang w:val="es-ES_tradnl"/>
              </w:rPr>
              <w:t>CLUB:</w:t>
            </w:r>
          </w:p>
        </w:tc>
      </w:tr>
    </w:tbl>
    <w:p w:rsidR="004C5306" w:rsidRDefault="004C5306" w:rsidP="00AE4B52">
      <w:pPr>
        <w:pStyle w:val="Ttulo"/>
        <w:spacing w:after="0"/>
        <w:jc w:val="center"/>
        <w:rPr>
          <w:sz w:val="32"/>
          <w:szCs w:val="32"/>
          <w:lang w:bidi="es-ES"/>
        </w:rPr>
      </w:pPr>
    </w:p>
    <w:tbl>
      <w:tblPr>
        <w:tblpPr w:leftFromText="141" w:rightFromText="141" w:vertAnchor="text" w:horzAnchor="margin" w:tblpY="390"/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3074"/>
        <w:gridCol w:w="3211"/>
        <w:gridCol w:w="3317"/>
        <w:gridCol w:w="1364"/>
      </w:tblGrid>
      <w:tr w:rsidR="00396A10" w:rsidTr="00396A10">
        <w:tc>
          <w:tcPr>
            <w:tcW w:w="3074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  <w:hideMark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Batang" w:hAnsi="Calibri"/>
                <w:bCs/>
                <w:sz w:val="22"/>
                <w:lang w:val="es-ES_tradnl"/>
              </w:rPr>
            </w:pPr>
            <w:r>
              <w:rPr>
                <w:rFonts w:ascii="Calibri" w:eastAsia="Batang" w:hAnsi="Calibri"/>
                <w:b w:val="0"/>
                <w:bCs/>
                <w:sz w:val="22"/>
                <w:lang w:val="es-ES_tradnl"/>
              </w:rPr>
              <w:t>NOMBRE Y APELLIDOS</w:t>
            </w:r>
          </w:p>
        </w:tc>
        <w:tc>
          <w:tcPr>
            <w:tcW w:w="3211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Batang" w:hAnsi="Calibri"/>
                <w:b w:val="0"/>
                <w:bCs/>
                <w:sz w:val="22"/>
                <w:lang w:val="es-ES_tradnl"/>
              </w:rPr>
            </w:pPr>
            <w:r>
              <w:rPr>
                <w:rFonts w:ascii="Calibri" w:eastAsia="Batang" w:hAnsi="Calibri"/>
                <w:b w:val="0"/>
                <w:bCs/>
                <w:sz w:val="22"/>
                <w:lang w:val="es-ES_tradnl"/>
              </w:rPr>
              <w:t>DIVISIÓN</w:t>
            </w:r>
          </w:p>
        </w:tc>
        <w:tc>
          <w:tcPr>
            <w:tcW w:w="3317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  <w:hideMark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Batang" w:hAnsi="Calibri"/>
                <w:bCs/>
                <w:sz w:val="22"/>
                <w:lang w:val="es-ES_tradnl"/>
              </w:rPr>
            </w:pPr>
            <w:r>
              <w:rPr>
                <w:rFonts w:ascii="Calibri" w:eastAsia="Batang" w:hAnsi="Calibri"/>
                <w:b w:val="0"/>
                <w:bCs/>
                <w:sz w:val="22"/>
                <w:lang w:val="es-ES_tradnl"/>
              </w:rPr>
              <w:t>CATEGORÍA</w:t>
            </w:r>
          </w:p>
        </w:tc>
        <w:tc>
          <w:tcPr>
            <w:tcW w:w="1364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  <w:hideMark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ind w:hanging="45"/>
              <w:jc w:val="center"/>
              <w:rPr>
                <w:rFonts w:ascii="Calibri" w:eastAsia="Batang" w:hAnsi="Calibri"/>
                <w:bCs/>
                <w:sz w:val="22"/>
                <w:lang w:val="es-ES_tradnl"/>
              </w:rPr>
            </w:pPr>
            <w:r>
              <w:rPr>
                <w:rFonts w:ascii="Calibri" w:eastAsia="Batang" w:hAnsi="Calibri"/>
                <w:b w:val="0"/>
                <w:bCs/>
                <w:sz w:val="22"/>
                <w:lang w:val="es-ES_tradnl"/>
              </w:rPr>
              <w:t>CINTURÓN</w:t>
            </w:r>
          </w:p>
        </w:tc>
      </w:tr>
      <w:tr w:rsidR="00396A10" w:rsidTr="00396A10">
        <w:trPr>
          <w:trHeight w:val="434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7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18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4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30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3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8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0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6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19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38"/>
        </w:trPr>
        <w:tc>
          <w:tcPr>
            <w:tcW w:w="3074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c>
          <w:tcPr>
            <w:tcW w:w="3074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Batang" w:hAnsi="Calibri"/>
                <w:bCs/>
                <w:sz w:val="22"/>
                <w:lang w:val="es-ES_tradnl"/>
              </w:rPr>
            </w:pPr>
          </w:p>
        </w:tc>
        <w:tc>
          <w:tcPr>
            <w:tcW w:w="3211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Batang" w:hAnsi="Calibri"/>
                <w:b w:val="0"/>
                <w:bCs/>
                <w:sz w:val="22"/>
                <w:lang w:val="es-ES_tradnl"/>
              </w:rPr>
            </w:pPr>
          </w:p>
        </w:tc>
        <w:tc>
          <w:tcPr>
            <w:tcW w:w="3317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Batang" w:hAnsi="Calibri"/>
                <w:bCs/>
                <w:sz w:val="22"/>
                <w:lang w:val="es-ES_tradnl"/>
              </w:rPr>
            </w:pPr>
          </w:p>
        </w:tc>
        <w:tc>
          <w:tcPr>
            <w:tcW w:w="1364" w:type="dxa"/>
            <w:tcBorders>
              <w:top w:val="single" w:sz="4" w:space="0" w:color="C9C9C9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ind w:hanging="45"/>
              <w:jc w:val="center"/>
              <w:rPr>
                <w:rFonts w:ascii="Calibri" w:eastAsia="Batang" w:hAnsi="Calibri"/>
                <w:bCs/>
                <w:sz w:val="22"/>
                <w:lang w:val="es-ES_tradnl"/>
              </w:rPr>
            </w:pPr>
          </w:p>
        </w:tc>
      </w:tr>
      <w:tr w:rsidR="00396A10" w:rsidTr="00396A10">
        <w:trPr>
          <w:trHeight w:val="434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7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18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4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30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3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8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0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26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19"/>
        </w:trPr>
        <w:tc>
          <w:tcPr>
            <w:tcW w:w="307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  <w:tr w:rsidR="00396A10" w:rsidTr="00396A10">
        <w:trPr>
          <w:trHeight w:val="438"/>
        </w:trPr>
        <w:tc>
          <w:tcPr>
            <w:tcW w:w="3074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3317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396A10" w:rsidRDefault="00396A10" w:rsidP="00396A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Batang" w:hAnsi="Calibri"/>
                <w:sz w:val="24"/>
                <w:szCs w:val="24"/>
                <w:lang w:val="es-ES_tradnl"/>
              </w:rPr>
            </w:pPr>
          </w:p>
        </w:tc>
      </w:tr>
    </w:tbl>
    <w:p w:rsidR="00217FB1" w:rsidRPr="00AE4B52" w:rsidRDefault="00217FB1" w:rsidP="00AE4B52">
      <w:pPr>
        <w:pStyle w:val="Ttulo"/>
        <w:spacing w:after="0"/>
        <w:jc w:val="center"/>
        <w:rPr>
          <w:sz w:val="32"/>
          <w:szCs w:val="32"/>
          <w:lang w:bidi="es-ES"/>
        </w:rPr>
      </w:pPr>
    </w:p>
    <w:p w:rsidR="00217FB1" w:rsidRDefault="00217FB1" w:rsidP="00217FB1">
      <w:pPr>
        <w:rPr>
          <w:w w:val="90"/>
        </w:rPr>
      </w:pPr>
    </w:p>
    <w:p w:rsidR="00C87BFF" w:rsidRDefault="00C87BFF" w:rsidP="00045053">
      <w:pPr>
        <w:jc w:val="center"/>
        <w:rPr>
          <w:w w:val="90"/>
        </w:rPr>
      </w:pPr>
    </w:p>
    <w:p w:rsidR="00AE4B52" w:rsidRPr="00217FB1" w:rsidRDefault="00217FB1" w:rsidP="00045053">
      <w:pPr>
        <w:jc w:val="center"/>
      </w:pPr>
      <w:r>
        <w:rPr>
          <w:w w:val="90"/>
        </w:rPr>
        <w:lastRenderedPageBreak/>
        <w:t>AUTORIZACION PATERNA</w:t>
      </w:r>
    </w:p>
    <w:p w:rsidR="00AE4B52" w:rsidRPr="007F25DD" w:rsidRDefault="00AE4B52" w:rsidP="00AE4B52">
      <w:pPr>
        <w:rPr>
          <w:b w:val="0"/>
        </w:rPr>
      </w:pPr>
      <w:r w:rsidRPr="007F25DD">
        <w:rPr>
          <w:b w:val="0"/>
        </w:rPr>
        <w:t xml:space="preserve">D. / Dña. ___________________________________________________________________ </w:t>
      </w:r>
      <w:r w:rsidRPr="007F25DD">
        <w:rPr>
          <w:b w:val="0"/>
          <w:w w:val="95"/>
        </w:rPr>
        <w:t>con</w:t>
      </w:r>
      <w:r w:rsidRPr="007F25DD">
        <w:rPr>
          <w:b w:val="0"/>
          <w:spacing w:val="-32"/>
          <w:w w:val="95"/>
        </w:rPr>
        <w:t xml:space="preserve"> </w:t>
      </w:r>
      <w:r w:rsidRPr="007F25DD">
        <w:rPr>
          <w:b w:val="0"/>
          <w:w w:val="95"/>
        </w:rPr>
        <w:t>D.N.I.</w:t>
      </w:r>
      <w:r w:rsidRPr="007F25DD">
        <w:rPr>
          <w:b w:val="0"/>
          <w:spacing w:val="-33"/>
          <w:w w:val="95"/>
        </w:rPr>
        <w:t xml:space="preserve"> </w:t>
      </w:r>
      <w:r w:rsidRPr="007F25DD">
        <w:rPr>
          <w:b w:val="0"/>
          <w:w w:val="95"/>
        </w:rPr>
        <w:t>________________________________________________.</w:t>
      </w:r>
    </w:p>
    <w:p w:rsidR="00AE4B52" w:rsidRPr="007F25DD" w:rsidRDefault="00AE4B52" w:rsidP="00AE4B52">
      <w:pPr>
        <w:rPr>
          <w:b w:val="0"/>
          <w:sz w:val="16"/>
        </w:rPr>
      </w:pPr>
    </w:p>
    <w:p w:rsidR="00AE4B52" w:rsidRPr="007F25DD" w:rsidRDefault="00AE4B52" w:rsidP="00AE4B52">
      <w:pPr>
        <w:rPr>
          <w:b w:val="0"/>
          <w:w w:val="90"/>
        </w:rPr>
      </w:pPr>
      <w:r w:rsidRPr="007F25DD">
        <w:rPr>
          <w:b w:val="0"/>
          <w:w w:val="95"/>
        </w:rPr>
        <w:t>Como</w:t>
      </w:r>
      <w:r w:rsidRPr="007F25DD">
        <w:rPr>
          <w:b w:val="0"/>
          <w:spacing w:val="-33"/>
          <w:w w:val="95"/>
        </w:rPr>
        <w:t xml:space="preserve"> </w:t>
      </w:r>
      <w:r w:rsidRPr="007F25DD">
        <w:rPr>
          <w:b w:val="0"/>
          <w:w w:val="95"/>
        </w:rPr>
        <w:t>padre/madre/tutor</w:t>
      </w:r>
      <w:r w:rsidRPr="007F25DD">
        <w:rPr>
          <w:b w:val="0"/>
          <w:spacing w:val="-32"/>
          <w:w w:val="95"/>
        </w:rPr>
        <w:t xml:space="preserve"> </w:t>
      </w:r>
      <w:r w:rsidRPr="007F25DD">
        <w:rPr>
          <w:b w:val="0"/>
          <w:w w:val="95"/>
        </w:rPr>
        <w:t>del</w:t>
      </w:r>
      <w:r w:rsidRPr="007F25DD">
        <w:rPr>
          <w:b w:val="0"/>
          <w:spacing w:val="-35"/>
          <w:w w:val="95"/>
        </w:rPr>
        <w:t xml:space="preserve"> </w:t>
      </w:r>
      <w:r w:rsidRPr="007F25DD">
        <w:rPr>
          <w:b w:val="0"/>
          <w:w w:val="95"/>
        </w:rPr>
        <w:t>deportista ______________________________________________</w:t>
      </w:r>
    </w:p>
    <w:p w:rsidR="00AE4B52" w:rsidRDefault="00AE4B52" w:rsidP="00AE4B52">
      <w:pPr>
        <w:jc w:val="center"/>
        <w:rPr>
          <w:w w:val="95"/>
        </w:rPr>
      </w:pPr>
    </w:p>
    <w:p w:rsidR="00AE4B52" w:rsidRDefault="00AE4B52" w:rsidP="00AE4B52">
      <w:pPr>
        <w:jc w:val="center"/>
      </w:pPr>
      <w:r>
        <w:rPr>
          <w:w w:val="95"/>
        </w:rPr>
        <w:t>AUTORIZO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MI</w:t>
      </w:r>
      <w:r>
        <w:rPr>
          <w:spacing w:val="-9"/>
          <w:w w:val="95"/>
        </w:rPr>
        <w:t xml:space="preserve"> </w:t>
      </w:r>
      <w:r>
        <w:rPr>
          <w:w w:val="95"/>
        </w:rPr>
        <w:t>HIJO/A</w:t>
      </w:r>
      <w:r>
        <w:rPr>
          <w:spacing w:val="-11"/>
          <w:w w:val="95"/>
        </w:rPr>
        <w:t xml:space="preserve"> </w:t>
      </w:r>
      <w:r>
        <w:rPr>
          <w:w w:val="95"/>
        </w:rPr>
        <w:t>PARTICIPAR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</w:p>
    <w:p w:rsidR="00AE4B52" w:rsidRDefault="00AE4B52" w:rsidP="00AE4B52">
      <w:pPr>
        <w:jc w:val="center"/>
        <w:rPr>
          <w:color w:val="FF0000"/>
          <w:w w:val="95"/>
        </w:rPr>
      </w:pPr>
      <w:r>
        <w:rPr>
          <w:color w:val="FF0000"/>
          <w:w w:val="95"/>
        </w:rPr>
        <w:t>CAMPEONATO DE TÉCNICA TRADICIONAL KSC.</w:t>
      </w:r>
    </w:p>
    <w:p w:rsidR="00382BFB" w:rsidRDefault="00382BFB" w:rsidP="00382BFB">
      <w:pPr>
        <w:rPr>
          <w:w w:val="95"/>
        </w:rPr>
      </w:pPr>
      <w:r>
        <w:rPr>
          <w:w w:val="95"/>
        </w:rPr>
        <w:t>Y por la presente declaro:</w:t>
      </w:r>
    </w:p>
    <w:p w:rsidR="00382BFB" w:rsidRDefault="00A72089" w:rsidP="00382BFB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Aceptar que al ser un campeonato “</w:t>
      </w:r>
      <w:proofErr w:type="spellStart"/>
      <w:r>
        <w:rPr>
          <w:b w:val="0"/>
          <w:sz w:val="24"/>
          <w:szCs w:val="24"/>
        </w:rPr>
        <w:t>On</w:t>
      </w:r>
      <w:proofErr w:type="spellEnd"/>
      <w:r>
        <w:rPr>
          <w:b w:val="0"/>
          <w:sz w:val="24"/>
          <w:szCs w:val="24"/>
        </w:rPr>
        <w:t xml:space="preserve"> line” se realizarán grabaciones en video de los competidores que serán publicadas en medios digitales y audio visuales.</w:t>
      </w:r>
    </w:p>
    <w:p w:rsidR="00A72089" w:rsidRDefault="00A72089" w:rsidP="00382BFB">
      <w:pPr>
        <w:rPr>
          <w:w w:val="95"/>
        </w:rPr>
      </w:pPr>
      <w:r>
        <w:rPr>
          <w:b w:val="0"/>
          <w:sz w:val="24"/>
          <w:szCs w:val="24"/>
        </w:rPr>
        <w:t>Por lo que doy mi conformidad para que por la propia naturaleza del</w:t>
      </w:r>
      <w:r w:rsidR="00217FB1">
        <w:rPr>
          <w:b w:val="0"/>
          <w:sz w:val="24"/>
          <w:szCs w:val="24"/>
        </w:rPr>
        <w:t xml:space="preserve"> campeonato la organización </w:t>
      </w:r>
      <w:r>
        <w:rPr>
          <w:b w:val="0"/>
          <w:sz w:val="24"/>
          <w:szCs w:val="24"/>
        </w:rPr>
        <w:t xml:space="preserve">grabe mi persona o a mi hijo/a para el desarrollo del Campeonato y utilizar dicho material </w:t>
      </w:r>
      <w:r w:rsidRPr="00382BFB">
        <w:rPr>
          <w:b w:val="0"/>
          <w:sz w:val="24"/>
          <w:szCs w:val="24"/>
        </w:rPr>
        <w:t>para su posterior publicación en la web de la federación aparte de publicitarse el palmarés obtenido por el deportista federado</w:t>
      </w:r>
      <w:r>
        <w:rPr>
          <w:b w:val="0"/>
          <w:sz w:val="24"/>
          <w:szCs w:val="24"/>
        </w:rPr>
        <w:t xml:space="preserve"> y enviar las fotografías o videos a los clubes participantes que lo soliciten.</w:t>
      </w:r>
    </w:p>
    <w:p w:rsidR="00382BFB" w:rsidRDefault="00382BFB" w:rsidP="00382BFB">
      <w:pPr>
        <w:rPr>
          <w:w w:val="95"/>
        </w:rPr>
      </w:pPr>
    </w:p>
    <w:p w:rsidR="00382BFB" w:rsidRDefault="00382BFB" w:rsidP="00382BFB">
      <w:pPr>
        <w:rPr>
          <w:w w:val="95"/>
        </w:rPr>
      </w:pPr>
      <w:r>
        <w:rPr>
          <w:w w:val="95"/>
        </w:rPr>
        <w:t>Ley de protección de datos:</w:t>
      </w:r>
    </w:p>
    <w:p w:rsidR="00382BFB" w:rsidRPr="00A72089" w:rsidRDefault="00382BFB" w:rsidP="00382BFB">
      <w:pPr>
        <w:rPr>
          <w:b w:val="0"/>
          <w:sz w:val="20"/>
          <w:szCs w:val="20"/>
        </w:rPr>
      </w:pPr>
      <w:r w:rsidRPr="00A72089">
        <w:rPr>
          <w:b w:val="0"/>
          <w:sz w:val="20"/>
          <w:szCs w:val="20"/>
        </w:rPr>
        <w:t>Conforme a la ley establecida en el artículo 5.1 y 6 de la ley orgánica 15/1999, de protección de datos de carácter personal, le informamos que los datos de carácter personal facilitados por usted de forma voluntaria se incorporarán a un fichero automatizado del que es titular y responsable la Federación Española de Artes Marciales Coreanas y disciplinas asociadas, registro Nacional 50775.</w:t>
      </w:r>
    </w:p>
    <w:p w:rsidR="00382BFB" w:rsidRPr="00A72089" w:rsidRDefault="00382BFB" w:rsidP="00382BFB">
      <w:pPr>
        <w:rPr>
          <w:b w:val="0"/>
          <w:sz w:val="20"/>
          <w:szCs w:val="20"/>
        </w:rPr>
      </w:pPr>
      <w:r w:rsidRPr="00A72089">
        <w:rPr>
          <w:b w:val="0"/>
          <w:sz w:val="20"/>
          <w:szCs w:val="20"/>
        </w:rPr>
        <w:t>El cual ha sido objeto de comunicación a la Agencia Española de Protección de Datos con el fin de llevar a cabo la gestión integral de su solicitud de deportista federado.</w:t>
      </w:r>
    </w:p>
    <w:p w:rsidR="00382BFB" w:rsidRPr="00A72089" w:rsidRDefault="00382BFB" w:rsidP="00382BFB">
      <w:pPr>
        <w:rPr>
          <w:b w:val="0"/>
          <w:sz w:val="20"/>
          <w:szCs w:val="20"/>
        </w:rPr>
      </w:pPr>
      <w:r w:rsidRPr="00A72089">
        <w:rPr>
          <w:b w:val="0"/>
          <w:sz w:val="20"/>
          <w:szCs w:val="20"/>
        </w:rPr>
        <w:t>Si no nos manifiesta lo contrario entenderemos que Vd. consiente expresamente el citado tratamiento y cesión de sus datos personales.</w:t>
      </w:r>
    </w:p>
    <w:p w:rsidR="00382BFB" w:rsidRPr="00A72089" w:rsidRDefault="00382BFB" w:rsidP="00382BFB">
      <w:pPr>
        <w:rPr>
          <w:b w:val="0"/>
          <w:sz w:val="20"/>
          <w:szCs w:val="20"/>
        </w:rPr>
      </w:pPr>
      <w:r w:rsidRPr="00A72089">
        <w:rPr>
          <w:b w:val="0"/>
          <w:sz w:val="20"/>
          <w:szCs w:val="20"/>
        </w:rPr>
        <w:t>El usuario acepta y confirma haber leído los términos y condiciones de los estatutos de la federación a disposición de todos los maestros federados y familiares comprometiéndose a respetarlos junto con el resto de normativas deportivas vigentes.</w:t>
      </w:r>
    </w:p>
    <w:p w:rsidR="00AE4B52" w:rsidRDefault="00AE4B52" w:rsidP="00AE4B52">
      <w:pPr>
        <w:rPr>
          <w:sz w:val="17"/>
        </w:rPr>
      </w:pPr>
    </w:p>
    <w:p w:rsidR="00AE4B52" w:rsidRPr="007F25DD" w:rsidRDefault="00AE4B52" w:rsidP="00AE4B52">
      <w:pPr>
        <w:rPr>
          <w:b w:val="0"/>
        </w:rPr>
      </w:pPr>
      <w:r w:rsidRPr="007F25DD">
        <w:rPr>
          <w:b w:val="0"/>
        </w:rPr>
        <w:t xml:space="preserve">Y para que conste firmo la presente en ___________________ </w:t>
      </w:r>
      <w:proofErr w:type="spellStart"/>
      <w:r w:rsidRPr="007F25DD">
        <w:rPr>
          <w:b w:val="0"/>
        </w:rPr>
        <w:t>a</w:t>
      </w:r>
      <w:proofErr w:type="spellEnd"/>
      <w:r w:rsidRPr="007F25DD">
        <w:rPr>
          <w:b w:val="0"/>
        </w:rPr>
        <w:t xml:space="preserve"> ____</w:t>
      </w:r>
      <w:r w:rsidR="007F25DD" w:rsidRPr="007F25DD">
        <w:rPr>
          <w:b w:val="0"/>
        </w:rPr>
        <w:t xml:space="preserve"> de ________ </w:t>
      </w:r>
      <w:proofErr w:type="spellStart"/>
      <w:r w:rsidR="007F25DD" w:rsidRPr="007F25DD">
        <w:rPr>
          <w:b w:val="0"/>
        </w:rPr>
        <w:t>de</w:t>
      </w:r>
      <w:proofErr w:type="spellEnd"/>
      <w:r w:rsidR="007F25DD" w:rsidRPr="007F25DD">
        <w:rPr>
          <w:b w:val="0"/>
        </w:rPr>
        <w:t xml:space="preserve"> 20__.</w:t>
      </w:r>
    </w:p>
    <w:p w:rsidR="00AE4B52" w:rsidRDefault="00AE4B52" w:rsidP="00AE4B52">
      <w:pPr>
        <w:rPr>
          <w:w w:val="85"/>
        </w:rPr>
      </w:pPr>
    </w:p>
    <w:p w:rsidR="00AE4B52" w:rsidRPr="007F25DD" w:rsidRDefault="007F25DD" w:rsidP="00AE4B52">
      <w:pPr>
        <w:rPr>
          <w:b w:val="0"/>
        </w:rPr>
      </w:pPr>
      <w:r w:rsidRPr="007F25DD">
        <w:rPr>
          <w:b w:val="0"/>
          <w:w w:val="90"/>
        </w:rPr>
        <w:t xml:space="preserve">Firma del </w:t>
      </w:r>
      <w:r w:rsidRPr="007F25DD">
        <w:rPr>
          <w:b w:val="0"/>
          <w:w w:val="95"/>
        </w:rPr>
        <w:t>padre/madre/tutor</w:t>
      </w:r>
      <w:r w:rsidR="00AE4B52" w:rsidRPr="007F25DD">
        <w:rPr>
          <w:b w:val="0"/>
          <w:w w:val="90"/>
        </w:rPr>
        <w:t>:</w:t>
      </w:r>
    </w:p>
    <w:p w:rsidR="00AE4B52" w:rsidRDefault="00AE4B52" w:rsidP="00AE4B52"/>
    <w:p w:rsidR="00AE4B52" w:rsidRDefault="00AE4B52" w:rsidP="00AE4B52">
      <w:pPr>
        <w:rPr>
          <w:sz w:val="21"/>
        </w:rPr>
      </w:pPr>
    </w:p>
    <w:p w:rsidR="00AE4B52" w:rsidRDefault="00AE4B52" w:rsidP="00AE4B52">
      <w:pPr>
        <w:jc w:val="both"/>
        <w:sectPr w:rsidR="00AE4B52" w:rsidSect="003F6D8A">
          <w:pgSz w:w="11910" w:h="16840"/>
          <w:pgMar w:top="1560" w:right="580" w:bottom="2380" w:left="580" w:header="717" w:footer="2111" w:gutter="0"/>
          <w:cols w:space="720"/>
        </w:sectPr>
      </w:pPr>
    </w:p>
    <w:p w:rsidR="00AE4B52" w:rsidRDefault="00AE4B52" w:rsidP="00AE4B52">
      <w:pPr>
        <w:pStyle w:val="Textoindependiente"/>
        <w:jc w:val="center"/>
      </w:pPr>
    </w:p>
    <w:p w:rsidR="00AE4B52" w:rsidRDefault="00AE4B52" w:rsidP="00AE4B52">
      <w:pPr>
        <w:pStyle w:val="Textoindependiente"/>
      </w:pPr>
    </w:p>
    <w:p w:rsidR="00AE4B52" w:rsidRDefault="00AE4B52" w:rsidP="00AE4B52">
      <w:pPr>
        <w:pStyle w:val="Textoindependiente"/>
      </w:pPr>
    </w:p>
    <w:p w:rsidR="00AE4B52" w:rsidRPr="00045053" w:rsidRDefault="00AE4B52" w:rsidP="00045053">
      <w:pPr>
        <w:spacing w:before="183"/>
        <w:ind w:left="140"/>
        <w:jc w:val="center"/>
        <w:rPr>
          <w:b w:val="0"/>
          <w:szCs w:val="28"/>
        </w:rPr>
      </w:pPr>
      <w:r w:rsidRPr="00045053">
        <w:rPr>
          <w:w w:val="90"/>
          <w:szCs w:val="28"/>
        </w:rPr>
        <w:t>CERTIFICADO DEL PRESIDENTE/DIRECTOR DEL CLUB</w:t>
      </w:r>
    </w:p>
    <w:p w:rsidR="00AE4B52" w:rsidRPr="00045053" w:rsidRDefault="00AE4B52" w:rsidP="00045053">
      <w:pPr>
        <w:tabs>
          <w:tab w:val="left" w:pos="6295"/>
          <w:tab w:val="left" w:pos="10058"/>
          <w:tab w:val="left" w:pos="10283"/>
        </w:tabs>
        <w:spacing w:before="183" w:line="254" w:lineRule="auto"/>
        <w:ind w:right="426"/>
        <w:rPr>
          <w:b w:val="0"/>
        </w:rPr>
      </w:pPr>
      <w:r w:rsidRPr="00045053">
        <w:rPr>
          <w:b w:val="0"/>
        </w:rPr>
        <w:t>D.</w:t>
      </w:r>
      <w:r w:rsidRPr="00045053">
        <w:rPr>
          <w:b w:val="0"/>
          <w:u w:val="single"/>
        </w:rPr>
        <w:t xml:space="preserve"> </w:t>
      </w:r>
      <w:r w:rsidRPr="00045053">
        <w:rPr>
          <w:b w:val="0"/>
          <w:u w:val="single"/>
        </w:rPr>
        <w:tab/>
      </w:r>
      <w:r w:rsidRPr="00045053">
        <w:rPr>
          <w:b w:val="0"/>
        </w:rPr>
        <w:t>con</w:t>
      </w:r>
      <w:r w:rsidRPr="00045053">
        <w:rPr>
          <w:b w:val="0"/>
          <w:spacing w:val="-44"/>
        </w:rPr>
        <w:t xml:space="preserve"> </w:t>
      </w:r>
      <w:r w:rsidRPr="00045053">
        <w:rPr>
          <w:b w:val="0"/>
        </w:rPr>
        <w:t>DNI</w:t>
      </w:r>
      <w:r w:rsidRPr="00045053">
        <w:rPr>
          <w:b w:val="0"/>
          <w:u w:val="single"/>
        </w:rPr>
        <w:t xml:space="preserve"> </w:t>
      </w:r>
      <w:r w:rsidRPr="00045053">
        <w:rPr>
          <w:b w:val="0"/>
          <w:u w:val="single"/>
        </w:rPr>
        <w:tab/>
      </w:r>
      <w:r w:rsidRPr="00045053">
        <w:rPr>
          <w:b w:val="0"/>
        </w:rPr>
        <w:t>_</w:t>
      </w:r>
    </w:p>
    <w:p w:rsidR="00AE4B52" w:rsidRDefault="00AE4B52" w:rsidP="00AE4B52">
      <w:pPr>
        <w:tabs>
          <w:tab w:val="left" w:pos="6295"/>
          <w:tab w:val="left" w:pos="10058"/>
          <w:tab w:val="left" w:pos="10283"/>
        </w:tabs>
        <w:spacing w:before="183" w:line="254" w:lineRule="auto"/>
        <w:ind w:left="140" w:right="426"/>
      </w:pPr>
      <w:r w:rsidRPr="00045053">
        <w:rPr>
          <w:b w:val="0"/>
          <w:w w:val="95"/>
        </w:rPr>
        <w:t>En</w:t>
      </w:r>
      <w:r w:rsidRPr="00045053">
        <w:rPr>
          <w:b w:val="0"/>
          <w:spacing w:val="-43"/>
          <w:w w:val="95"/>
        </w:rPr>
        <w:t xml:space="preserve"> </w:t>
      </w:r>
      <w:r w:rsidRPr="00045053">
        <w:rPr>
          <w:b w:val="0"/>
          <w:w w:val="95"/>
        </w:rPr>
        <w:t>calidad</w:t>
      </w:r>
      <w:r w:rsidRPr="00045053">
        <w:rPr>
          <w:b w:val="0"/>
          <w:spacing w:val="-42"/>
          <w:w w:val="95"/>
        </w:rPr>
        <w:t xml:space="preserve"> </w:t>
      </w:r>
      <w:r w:rsidRPr="00045053">
        <w:rPr>
          <w:b w:val="0"/>
          <w:w w:val="95"/>
        </w:rPr>
        <w:t>de</w:t>
      </w:r>
      <w:r w:rsidRPr="00045053">
        <w:rPr>
          <w:b w:val="0"/>
          <w:spacing w:val="-42"/>
          <w:w w:val="95"/>
        </w:rPr>
        <w:t xml:space="preserve"> </w:t>
      </w:r>
      <w:r w:rsidRPr="00045053">
        <w:rPr>
          <w:b w:val="0"/>
          <w:w w:val="95"/>
        </w:rPr>
        <w:t>Presidente/Director</w:t>
      </w:r>
      <w:r w:rsidRPr="00045053">
        <w:rPr>
          <w:b w:val="0"/>
          <w:spacing w:val="-42"/>
          <w:w w:val="95"/>
        </w:rPr>
        <w:t xml:space="preserve"> </w:t>
      </w:r>
      <w:r w:rsidRPr="00045053">
        <w:rPr>
          <w:b w:val="0"/>
          <w:w w:val="95"/>
        </w:rPr>
        <w:t>del</w:t>
      </w:r>
      <w:r w:rsidRPr="00045053">
        <w:rPr>
          <w:b w:val="0"/>
          <w:spacing w:val="-42"/>
          <w:w w:val="95"/>
        </w:rPr>
        <w:t xml:space="preserve"> </w:t>
      </w:r>
      <w:r w:rsidRPr="00045053">
        <w:rPr>
          <w:b w:val="0"/>
          <w:w w:val="95"/>
        </w:rPr>
        <w:t>Club</w:t>
      </w:r>
      <w:r w:rsidRPr="00045053">
        <w:rPr>
          <w:b w:val="0"/>
          <w:w w:val="81"/>
          <w:u w:val="single"/>
        </w:rPr>
        <w:t xml:space="preserve"> </w:t>
      </w:r>
      <w:r w:rsidRPr="00045053">
        <w:rPr>
          <w:b w:val="0"/>
          <w:u w:val="single"/>
        </w:rPr>
        <w:tab/>
      </w:r>
      <w:r w:rsidRPr="00045053">
        <w:rPr>
          <w:b w:val="0"/>
          <w:u w:val="single"/>
        </w:rPr>
        <w:tab/>
      </w:r>
      <w:r w:rsidRPr="00045053">
        <w:rPr>
          <w:b w:val="0"/>
          <w:u w:val="single"/>
        </w:rPr>
        <w:tab/>
      </w:r>
      <w:r>
        <w:rPr>
          <w:w w:val="21"/>
          <w:u w:val="single"/>
        </w:rPr>
        <w:t xml:space="preserve"> </w:t>
      </w:r>
      <w:r>
        <w:t xml:space="preserve"> </w:t>
      </w:r>
      <w:r>
        <w:rPr>
          <w:w w:val="77"/>
        </w:rPr>
        <w:t xml:space="preserve">                                                       </w:t>
      </w:r>
      <w:r>
        <w:rPr>
          <w:w w:val="90"/>
        </w:rPr>
        <w:t>Perteneciente a la</w:t>
      </w:r>
      <w:r>
        <w:rPr>
          <w:spacing w:val="16"/>
          <w:w w:val="90"/>
        </w:rPr>
        <w:t xml:space="preserve"> </w:t>
      </w:r>
      <w:r>
        <w:rPr>
          <w:w w:val="90"/>
        </w:rPr>
        <w:t>Federación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45053" w:rsidRDefault="00045053" w:rsidP="00045053">
      <w:pPr>
        <w:spacing w:before="220"/>
        <w:rPr>
          <w:rFonts w:ascii="Arial" w:eastAsia="Arial" w:hAnsi="Arial" w:cs="Arial"/>
          <w:b w:val="0"/>
          <w:bCs/>
          <w:color w:val="auto"/>
          <w:sz w:val="20"/>
          <w:szCs w:val="20"/>
          <w:lang w:eastAsia="es-ES" w:bidi="es-ES"/>
        </w:rPr>
      </w:pPr>
    </w:p>
    <w:p w:rsidR="00AE4B52" w:rsidRDefault="00AE4B52" w:rsidP="00045053">
      <w:pPr>
        <w:spacing w:before="220"/>
        <w:rPr>
          <w:b w:val="0"/>
        </w:rPr>
      </w:pPr>
      <w:r>
        <w:rPr>
          <w:w w:val="90"/>
        </w:rPr>
        <w:t>CERTIFICA:</w:t>
      </w:r>
    </w:p>
    <w:p w:rsidR="00AE4B52" w:rsidRPr="00045053" w:rsidRDefault="00AE4B52" w:rsidP="00045053">
      <w:pPr>
        <w:spacing w:before="48" w:line="254" w:lineRule="auto"/>
        <w:ind w:left="140" w:right="133"/>
        <w:rPr>
          <w:b w:val="0"/>
        </w:rPr>
      </w:pPr>
      <w:r w:rsidRPr="00045053">
        <w:rPr>
          <w:b w:val="0"/>
          <w:w w:val="95"/>
        </w:rPr>
        <w:t xml:space="preserve">Que todos los deportistas participantes en </w:t>
      </w:r>
      <w:r w:rsidR="00045053">
        <w:rPr>
          <w:b w:val="0"/>
          <w:w w:val="95"/>
        </w:rPr>
        <w:t>CAMPEONATO DE TÉCNICA TRADICIONAL KSC</w:t>
      </w:r>
      <w:r w:rsidRPr="00045053">
        <w:rPr>
          <w:b w:val="0"/>
        </w:rPr>
        <w:t>, pertenecientes al Club</w:t>
      </w:r>
      <w:r w:rsidR="00045053">
        <w:rPr>
          <w:b w:val="0"/>
        </w:rPr>
        <w:t xml:space="preserve"> </w:t>
      </w:r>
      <w:r w:rsidR="00045053">
        <w:rPr>
          <w:b w:val="0"/>
          <w:w w:val="81"/>
          <w:u w:val="single"/>
        </w:rPr>
        <w:t>____________________________________________________</w:t>
      </w:r>
      <w:r w:rsidRPr="00045053">
        <w:rPr>
          <w:b w:val="0"/>
        </w:rPr>
        <w:t xml:space="preserve"> están en posesión de la licencia federativa actualizada y por tanto tienen asistencia médica deportiva que les cubre las</w:t>
      </w:r>
      <w:r w:rsidRPr="00045053">
        <w:rPr>
          <w:b w:val="0"/>
          <w:spacing w:val="-32"/>
        </w:rPr>
        <w:t xml:space="preserve"> </w:t>
      </w:r>
      <w:r w:rsidRPr="00045053">
        <w:rPr>
          <w:b w:val="0"/>
        </w:rPr>
        <w:t>posibles lesiones</w:t>
      </w:r>
      <w:r w:rsidRPr="00045053">
        <w:rPr>
          <w:b w:val="0"/>
          <w:spacing w:val="-26"/>
        </w:rPr>
        <w:t xml:space="preserve"> </w:t>
      </w:r>
      <w:r w:rsidRPr="00045053">
        <w:rPr>
          <w:b w:val="0"/>
        </w:rPr>
        <w:t>que</w:t>
      </w:r>
      <w:r w:rsidRPr="00045053">
        <w:rPr>
          <w:b w:val="0"/>
          <w:spacing w:val="-26"/>
        </w:rPr>
        <w:t xml:space="preserve"> </w:t>
      </w:r>
      <w:r w:rsidRPr="00045053">
        <w:rPr>
          <w:b w:val="0"/>
        </w:rPr>
        <w:t>se</w:t>
      </w:r>
      <w:r w:rsidRPr="00045053">
        <w:rPr>
          <w:b w:val="0"/>
          <w:spacing w:val="-26"/>
        </w:rPr>
        <w:t xml:space="preserve"> </w:t>
      </w:r>
      <w:r w:rsidRPr="00045053">
        <w:rPr>
          <w:b w:val="0"/>
        </w:rPr>
        <w:t>pudiera</w:t>
      </w:r>
      <w:r w:rsidRPr="00045053">
        <w:rPr>
          <w:b w:val="0"/>
          <w:spacing w:val="-26"/>
        </w:rPr>
        <w:t xml:space="preserve"> </w:t>
      </w:r>
      <w:r w:rsidRPr="00045053">
        <w:rPr>
          <w:b w:val="0"/>
        </w:rPr>
        <w:t>producir</w:t>
      </w:r>
      <w:r w:rsidRPr="00045053">
        <w:rPr>
          <w:b w:val="0"/>
          <w:spacing w:val="-25"/>
        </w:rPr>
        <w:t xml:space="preserve"> </w:t>
      </w:r>
      <w:r w:rsidRPr="00045053">
        <w:rPr>
          <w:b w:val="0"/>
        </w:rPr>
        <w:t>participando</w:t>
      </w:r>
      <w:r w:rsidRPr="00045053">
        <w:rPr>
          <w:b w:val="0"/>
          <w:spacing w:val="-25"/>
        </w:rPr>
        <w:t xml:space="preserve"> </w:t>
      </w:r>
      <w:r w:rsidRPr="00045053">
        <w:rPr>
          <w:b w:val="0"/>
        </w:rPr>
        <w:t>en</w:t>
      </w:r>
      <w:r w:rsidRPr="00045053">
        <w:rPr>
          <w:b w:val="0"/>
          <w:spacing w:val="-27"/>
        </w:rPr>
        <w:t xml:space="preserve"> </w:t>
      </w:r>
      <w:r w:rsidRPr="00045053">
        <w:rPr>
          <w:b w:val="0"/>
        </w:rPr>
        <w:t>esta</w:t>
      </w:r>
      <w:r w:rsidRPr="00045053">
        <w:rPr>
          <w:b w:val="0"/>
          <w:spacing w:val="-26"/>
        </w:rPr>
        <w:t xml:space="preserve"> </w:t>
      </w:r>
      <w:r w:rsidRPr="00045053">
        <w:rPr>
          <w:b w:val="0"/>
        </w:rPr>
        <w:t>competición.</w:t>
      </w:r>
    </w:p>
    <w:p w:rsidR="00AE4B52" w:rsidRPr="00045053" w:rsidRDefault="00AE4B52" w:rsidP="00045053">
      <w:pPr>
        <w:spacing w:before="3"/>
        <w:ind w:left="140"/>
        <w:rPr>
          <w:b w:val="0"/>
        </w:rPr>
      </w:pPr>
      <w:r w:rsidRPr="00045053">
        <w:rPr>
          <w:b w:val="0"/>
        </w:rPr>
        <w:t>También certifico que todos los deportistas menores de edad participantes del Club</w:t>
      </w:r>
    </w:p>
    <w:p w:rsidR="00AE4B52" w:rsidRPr="00045053" w:rsidRDefault="00AE4B52" w:rsidP="00045053">
      <w:pPr>
        <w:tabs>
          <w:tab w:val="left" w:pos="4322"/>
        </w:tabs>
        <w:spacing w:before="19" w:line="254" w:lineRule="auto"/>
        <w:ind w:left="140" w:right="135"/>
        <w:rPr>
          <w:b w:val="0"/>
        </w:rPr>
      </w:pPr>
      <w:r w:rsidRPr="00045053">
        <w:rPr>
          <w:b w:val="0"/>
          <w:w w:val="81"/>
          <w:u w:val="single"/>
        </w:rPr>
        <w:t xml:space="preserve"> </w:t>
      </w:r>
      <w:r w:rsidRPr="00045053">
        <w:rPr>
          <w:b w:val="0"/>
          <w:u w:val="single"/>
        </w:rPr>
        <w:tab/>
      </w:r>
      <w:r w:rsidRPr="00045053">
        <w:rPr>
          <w:b w:val="0"/>
        </w:rPr>
        <w:t xml:space="preserve">_, han entregado la correspondiente Autorización </w:t>
      </w:r>
      <w:r w:rsidRPr="00045053">
        <w:rPr>
          <w:b w:val="0"/>
          <w:w w:val="90"/>
        </w:rPr>
        <w:t>Paterna</w:t>
      </w:r>
      <w:r w:rsidRPr="00045053">
        <w:rPr>
          <w:b w:val="0"/>
          <w:spacing w:val="-37"/>
          <w:w w:val="90"/>
        </w:rPr>
        <w:t xml:space="preserve"> </w:t>
      </w:r>
      <w:r w:rsidRPr="00045053">
        <w:rPr>
          <w:b w:val="0"/>
          <w:w w:val="90"/>
        </w:rPr>
        <w:t>para</w:t>
      </w:r>
      <w:r w:rsidRPr="00045053">
        <w:rPr>
          <w:b w:val="0"/>
          <w:spacing w:val="-36"/>
          <w:w w:val="90"/>
        </w:rPr>
        <w:t xml:space="preserve"> </w:t>
      </w:r>
      <w:r w:rsidRPr="00045053">
        <w:rPr>
          <w:b w:val="0"/>
          <w:w w:val="90"/>
        </w:rPr>
        <w:t>participar</w:t>
      </w:r>
      <w:r w:rsidRPr="00045053">
        <w:rPr>
          <w:b w:val="0"/>
          <w:spacing w:val="-35"/>
          <w:w w:val="90"/>
        </w:rPr>
        <w:t xml:space="preserve"> </w:t>
      </w:r>
      <w:r w:rsidRPr="00045053">
        <w:rPr>
          <w:b w:val="0"/>
          <w:w w:val="90"/>
        </w:rPr>
        <w:t>en</w:t>
      </w:r>
      <w:r w:rsidRPr="00045053">
        <w:rPr>
          <w:b w:val="0"/>
          <w:spacing w:val="-36"/>
          <w:w w:val="90"/>
        </w:rPr>
        <w:t xml:space="preserve"> </w:t>
      </w:r>
      <w:r w:rsidRPr="00045053">
        <w:rPr>
          <w:b w:val="0"/>
          <w:w w:val="90"/>
        </w:rPr>
        <w:t>el</w:t>
      </w:r>
      <w:r w:rsidRPr="00045053">
        <w:rPr>
          <w:b w:val="0"/>
          <w:spacing w:val="-35"/>
          <w:w w:val="90"/>
        </w:rPr>
        <w:t xml:space="preserve"> </w:t>
      </w:r>
      <w:r w:rsidR="00045053">
        <w:rPr>
          <w:b w:val="0"/>
          <w:w w:val="95"/>
        </w:rPr>
        <w:t>CAMPEONATO DE TÉCNICA TRADICIONAL KSC</w:t>
      </w:r>
      <w:r w:rsidRPr="00045053">
        <w:rPr>
          <w:b w:val="0"/>
          <w:w w:val="95"/>
        </w:rPr>
        <w:t>,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por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lo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que</w:t>
      </w:r>
      <w:r w:rsidRPr="00045053">
        <w:rPr>
          <w:b w:val="0"/>
          <w:spacing w:val="-30"/>
          <w:w w:val="95"/>
        </w:rPr>
        <w:t xml:space="preserve"> </w:t>
      </w:r>
      <w:r w:rsidRPr="00045053">
        <w:rPr>
          <w:b w:val="0"/>
          <w:w w:val="95"/>
        </w:rPr>
        <w:t>dichas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autorizaciones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las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guardo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bajo</w:t>
      </w:r>
      <w:r w:rsidRPr="00045053">
        <w:rPr>
          <w:b w:val="0"/>
          <w:spacing w:val="-28"/>
          <w:w w:val="95"/>
        </w:rPr>
        <w:t xml:space="preserve"> </w:t>
      </w:r>
      <w:r w:rsidRPr="00045053">
        <w:rPr>
          <w:b w:val="0"/>
          <w:w w:val="95"/>
        </w:rPr>
        <w:t>mi</w:t>
      </w:r>
      <w:r w:rsidRPr="00045053">
        <w:rPr>
          <w:b w:val="0"/>
          <w:spacing w:val="-29"/>
          <w:w w:val="95"/>
        </w:rPr>
        <w:t xml:space="preserve"> </w:t>
      </w:r>
      <w:r w:rsidRPr="00045053">
        <w:rPr>
          <w:b w:val="0"/>
          <w:w w:val="95"/>
        </w:rPr>
        <w:t>tutela</w:t>
      </w:r>
      <w:r w:rsidRPr="00045053">
        <w:rPr>
          <w:b w:val="0"/>
          <w:spacing w:val="-28"/>
          <w:w w:val="95"/>
        </w:rPr>
        <w:t xml:space="preserve"> </w:t>
      </w:r>
      <w:r w:rsidR="00045053">
        <w:rPr>
          <w:b w:val="0"/>
          <w:spacing w:val="-28"/>
          <w:w w:val="95"/>
        </w:rPr>
        <w:t xml:space="preserve">y </w:t>
      </w:r>
      <w:r w:rsidR="00045053">
        <w:rPr>
          <w:b w:val="0"/>
          <w:w w:val="95"/>
        </w:rPr>
        <w:t xml:space="preserve"> envío a la </w:t>
      </w:r>
      <w:r w:rsidRPr="00045053">
        <w:rPr>
          <w:b w:val="0"/>
          <w:spacing w:val="-21"/>
        </w:rPr>
        <w:t xml:space="preserve"> </w:t>
      </w:r>
      <w:r w:rsidRPr="00045053">
        <w:rPr>
          <w:b w:val="0"/>
        </w:rPr>
        <w:t>Organización</w:t>
      </w:r>
      <w:r w:rsidRPr="00045053">
        <w:rPr>
          <w:b w:val="0"/>
          <w:spacing w:val="-23"/>
        </w:rPr>
        <w:t xml:space="preserve"> </w:t>
      </w:r>
      <w:r w:rsidRPr="00045053">
        <w:rPr>
          <w:b w:val="0"/>
        </w:rPr>
        <w:t>del</w:t>
      </w:r>
      <w:r w:rsidRPr="00045053">
        <w:rPr>
          <w:b w:val="0"/>
          <w:spacing w:val="-22"/>
        </w:rPr>
        <w:t xml:space="preserve"> </w:t>
      </w:r>
      <w:r w:rsidRPr="00045053">
        <w:rPr>
          <w:b w:val="0"/>
        </w:rPr>
        <w:t>Campeonato.</w:t>
      </w:r>
    </w:p>
    <w:p w:rsidR="00AE4B52" w:rsidRDefault="00AE4B52" w:rsidP="00045053">
      <w:pPr>
        <w:pStyle w:val="Textoindependiente"/>
        <w:spacing w:before="10"/>
        <w:rPr>
          <w:b w:val="0"/>
          <w:sz w:val="29"/>
        </w:rPr>
      </w:pPr>
    </w:p>
    <w:p w:rsidR="00AE4B52" w:rsidRPr="00045053" w:rsidRDefault="00AE4B52" w:rsidP="00045053">
      <w:pPr>
        <w:ind w:left="140"/>
        <w:rPr>
          <w:b w:val="0"/>
        </w:rPr>
      </w:pPr>
      <w:r w:rsidRPr="00045053">
        <w:rPr>
          <w:b w:val="0"/>
        </w:rPr>
        <w:t>Firma y sello del Club:</w:t>
      </w:r>
    </w:p>
    <w:p w:rsidR="00AE4B52" w:rsidRPr="0055463E" w:rsidRDefault="00AE4B52" w:rsidP="005B03AA">
      <w:pPr>
        <w:rPr>
          <w:rFonts w:ascii="Arial Narrow" w:hAnsi="Arial Narrow"/>
          <w:b w:val="0"/>
          <w:noProof/>
          <w:szCs w:val="28"/>
        </w:rPr>
      </w:pPr>
    </w:p>
    <w:sectPr w:rsidR="00AE4B52" w:rsidRPr="0055463E" w:rsidSect="00AB02A7">
      <w:headerReference w:type="default" r:id="rId16"/>
      <w:footerReference w:type="default" r:id="rId17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B7D" w:rsidRDefault="004F6B7D">
      <w:r>
        <w:separator/>
      </w:r>
    </w:p>
    <w:p w:rsidR="004F6B7D" w:rsidRDefault="004F6B7D"/>
  </w:endnote>
  <w:endnote w:type="continuationSeparator" w:id="0">
    <w:p w:rsidR="004F6B7D" w:rsidRDefault="004F6B7D">
      <w:r>
        <w:continuationSeparator/>
      </w:r>
    </w:p>
    <w:p w:rsidR="004F6B7D" w:rsidRDefault="004F6B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27C" w:rsidRDefault="00DF027C">
    <w:pPr>
      <w:pStyle w:val="Piedepgina"/>
      <w:jc w:val="center"/>
      <w:rPr>
        <w:noProof/>
      </w:rPr>
    </w:pPr>
  </w:p>
  <w:p w:rsidR="00DF027C" w:rsidRDefault="00DF027C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B7D" w:rsidRDefault="004F6B7D">
      <w:r>
        <w:separator/>
      </w:r>
    </w:p>
    <w:p w:rsidR="004F6B7D" w:rsidRDefault="004F6B7D"/>
  </w:footnote>
  <w:footnote w:type="continuationSeparator" w:id="0">
    <w:p w:rsidR="004F6B7D" w:rsidRDefault="004F6B7D">
      <w:r>
        <w:continuationSeparator/>
      </w:r>
    </w:p>
    <w:p w:rsidR="004F6B7D" w:rsidRDefault="004F6B7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Encabezado"/>
            <w:rPr>
              <w:noProof/>
            </w:rPr>
          </w:pPr>
        </w:p>
      </w:tc>
    </w:tr>
  </w:tbl>
  <w:p w:rsidR="00D077E9" w:rsidRDefault="00D077E9" w:rsidP="00D077E9">
    <w:pPr>
      <w:pStyle w:val="Encabezado"/>
      <w:rPr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952"/>
    <w:multiLevelType w:val="hybridMultilevel"/>
    <w:tmpl w:val="5EC66E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11693"/>
    <w:multiLevelType w:val="hybridMultilevel"/>
    <w:tmpl w:val="587041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86CC8"/>
    <w:multiLevelType w:val="hybridMultilevel"/>
    <w:tmpl w:val="E9260F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D4556"/>
    <w:multiLevelType w:val="hybridMultilevel"/>
    <w:tmpl w:val="4F76F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A04B6"/>
    <w:multiLevelType w:val="hybridMultilevel"/>
    <w:tmpl w:val="CE5897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3A457F"/>
    <w:multiLevelType w:val="hybridMultilevel"/>
    <w:tmpl w:val="CE529F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DE744C"/>
    <w:multiLevelType w:val="hybridMultilevel"/>
    <w:tmpl w:val="8E221C20"/>
    <w:lvl w:ilvl="0" w:tplc="B43AC22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47"/>
    <w:rsid w:val="00022F9A"/>
    <w:rsid w:val="0002482E"/>
    <w:rsid w:val="00045053"/>
    <w:rsid w:val="00050324"/>
    <w:rsid w:val="000561D9"/>
    <w:rsid w:val="000747A0"/>
    <w:rsid w:val="000A0150"/>
    <w:rsid w:val="000B08E7"/>
    <w:rsid w:val="000D109F"/>
    <w:rsid w:val="000E63C9"/>
    <w:rsid w:val="000F53E0"/>
    <w:rsid w:val="001066B5"/>
    <w:rsid w:val="001200B8"/>
    <w:rsid w:val="00130E9D"/>
    <w:rsid w:val="001441A0"/>
    <w:rsid w:val="00150A6D"/>
    <w:rsid w:val="00185B35"/>
    <w:rsid w:val="001950EB"/>
    <w:rsid w:val="001B40E6"/>
    <w:rsid w:val="001D10E3"/>
    <w:rsid w:val="001D33FE"/>
    <w:rsid w:val="001F2BC8"/>
    <w:rsid w:val="001F5F6B"/>
    <w:rsid w:val="0021244D"/>
    <w:rsid w:val="00217FB1"/>
    <w:rsid w:val="00222AF6"/>
    <w:rsid w:val="00243EBC"/>
    <w:rsid w:val="00246A35"/>
    <w:rsid w:val="00284348"/>
    <w:rsid w:val="00287D47"/>
    <w:rsid w:val="002954D0"/>
    <w:rsid w:val="002D0B94"/>
    <w:rsid w:val="002F51F5"/>
    <w:rsid w:val="00312137"/>
    <w:rsid w:val="00330359"/>
    <w:rsid w:val="0033762F"/>
    <w:rsid w:val="00360494"/>
    <w:rsid w:val="0036119B"/>
    <w:rsid w:val="00366C7E"/>
    <w:rsid w:val="00367295"/>
    <w:rsid w:val="00380FEB"/>
    <w:rsid w:val="00382BFB"/>
    <w:rsid w:val="00384EA3"/>
    <w:rsid w:val="00387470"/>
    <w:rsid w:val="00396A10"/>
    <w:rsid w:val="003A39A1"/>
    <w:rsid w:val="003A4ED3"/>
    <w:rsid w:val="003A5B63"/>
    <w:rsid w:val="003B7F98"/>
    <w:rsid w:val="003C2191"/>
    <w:rsid w:val="003D3863"/>
    <w:rsid w:val="003F455F"/>
    <w:rsid w:val="004110DE"/>
    <w:rsid w:val="004139A9"/>
    <w:rsid w:val="00435B80"/>
    <w:rsid w:val="0044085A"/>
    <w:rsid w:val="00456CAF"/>
    <w:rsid w:val="004876F6"/>
    <w:rsid w:val="00492A6B"/>
    <w:rsid w:val="004B21A5"/>
    <w:rsid w:val="004C5306"/>
    <w:rsid w:val="004C5D1E"/>
    <w:rsid w:val="004D5EB1"/>
    <w:rsid w:val="004E5FEE"/>
    <w:rsid w:val="004F6B7D"/>
    <w:rsid w:val="0050119F"/>
    <w:rsid w:val="005037F0"/>
    <w:rsid w:val="00516A86"/>
    <w:rsid w:val="005275F6"/>
    <w:rsid w:val="00527904"/>
    <w:rsid w:val="00532070"/>
    <w:rsid w:val="005416BD"/>
    <w:rsid w:val="0055463E"/>
    <w:rsid w:val="00556B18"/>
    <w:rsid w:val="00572102"/>
    <w:rsid w:val="005B03AA"/>
    <w:rsid w:val="005C31BB"/>
    <w:rsid w:val="005F1BB0"/>
    <w:rsid w:val="005F40C2"/>
    <w:rsid w:val="00656C4D"/>
    <w:rsid w:val="00661D33"/>
    <w:rsid w:val="00690533"/>
    <w:rsid w:val="006A1774"/>
    <w:rsid w:val="006E5716"/>
    <w:rsid w:val="006E74FC"/>
    <w:rsid w:val="006F22C7"/>
    <w:rsid w:val="006F5C12"/>
    <w:rsid w:val="007302B3"/>
    <w:rsid w:val="00730733"/>
    <w:rsid w:val="007309A6"/>
    <w:rsid w:val="00730E3A"/>
    <w:rsid w:val="00736AAF"/>
    <w:rsid w:val="00765B2A"/>
    <w:rsid w:val="00783A34"/>
    <w:rsid w:val="00797A5A"/>
    <w:rsid w:val="007C6B52"/>
    <w:rsid w:val="007D16C5"/>
    <w:rsid w:val="007E0CC0"/>
    <w:rsid w:val="007F25DD"/>
    <w:rsid w:val="007F6621"/>
    <w:rsid w:val="00804796"/>
    <w:rsid w:val="00805CE7"/>
    <w:rsid w:val="0083607F"/>
    <w:rsid w:val="008440AD"/>
    <w:rsid w:val="00846155"/>
    <w:rsid w:val="00862FE4"/>
    <w:rsid w:val="0086389A"/>
    <w:rsid w:val="0087605E"/>
    <w:rsid w:val="008941AE"/>
    <w:rsid w:val="008B1FEE"/>
    <w:rsid w:val="008C0294"/>
    <w:rsid w:val="008D72FA"/>
    <w:rsid w:val="008E24C5"/>
    <w:rsid w:val="00903C32"/>
    <w:rsid w:val="00916B16"/>
    <w:rsid w:val="009173B9"/>
    <w:rsid w:val="00927E39"/>
    <w:rsid w:val="0093335D"/>
    <w:rsid w:val="0093613E"/>
    <w:rsid w:val="00943026"/>
    <w:rsid w:val="00966B81"/>
    <w:rsid w:val="00977F79"/>
    <w:rsid w:val="0099634D"/>
    <w:rsid w:val="009C44AC"/>
    <w:rsid w:val="009C7720"/>
    <w:rsid w:val="00A23AFA"/>
    <w:rsid w:val="00A30A88"/>
    <w:rsid w:val="00A31B3E"/>
    <w:rsid w:val="00A363B2"/>
    <w:rsid w:val="00A532F3"/>
    <w:rsid w:val="00A72089"/>
    <w:rsid w:val="00A80258"/>
    <w:rsid w:val="00A8489E"/>
    <w:rsid w:val="00AB02A7"/>
    <w:rsid w:val="00AC11FE"/>
    <w:rsid w:val="00AC29F3"/>
    <w:rsid w:val="00AD1CE8"/>
    <w:rsid w:val="00AD53CA"/>
    <w:rsid w:val="00AE4B52"/>
    <w:rsid w:val="00B231E5"/>
    <w:rsid w:val="00B242F4"/>
    <w:rsid w:val="00B91422"/>
    <w:rsid w:val="00C02B87"/>
    <w:rsid w:val="00C4086D"/>
    <w:rsid w:val="00C753F4"/>
    <w:rsid w:val="00C861B2"/>
    <w:rsid w:val="00C87BFF"/>
    <w:rsid w:val="00C9677F"/>
    <w:rsid w:val="00CA1896"/>
    <w:rsid w:val="00CB0F48"/>
    <w:rsid w:val="00CB5B28"/>
    <w:rsid w:val="00CC1324"/>
    <w:rsid w:val="00CE55B8"/>
    <w:rsid w:val="00CF5371"/>
    <w:rsid w:val="00D00A17"/>
    <w:rsid w:val="00D0323A"/>
    <w:rsid w:val="00D0559F"/>
    <w:rsid w:val="00D064B5"/>
    <w:rsid w:val="00D077E9"/>
    <w:rsid w:val="00D310DF"/>
    <w:rsid w:val="00D42CB7"/>
    <w:rsid w:val="00D5413D"/>
    <w:rsid w:val="00D570A9"/>
    <w:rsid w:val="00D70D02"/>
    <w:rsid w:val="00D747F6"/>
    <w:rsid w:val="00D770C7"/>
    <w:rsid w:val="00D86945"/>
    <w:rsid w:val="00D90290"/>
    <w:rsid w:val="00DA77A1"/>
    <w:rsid w:val="00DC706A"/>
    <w:rsid w:val="00DD152F"/>
    <w:rsid w:val="00DE213F"/>
    <w:rsid w:val="00DF027C"/>
    <w:rsid w:val="00E00A32"/>
    <w:rsid w:val="00E22ACD"/>
    <w:rsid w:val="00E235F2"/>
    <w:rsid w:val="00E5285E"/>
    <w:rsid w:val="00E620B0"/>
    <w:rsid w:val="00E7225E"/>
    <w:rsid w:val="00E756E6"/>
    <w:rsid w:val="00E76AF6"/>
    <w:rsid w:val="00E81B40"/>
    <w:rsid w:val="00EA5BC5"/>
    <w:rsid w:val="00ED3D6D"/>
    <w:rsid w:val="00ED7056"/>
    <w:rsid w:val="00EE38FE"/>
    <w:rsid w:val="00EF555B"/>
    <w:rsid w:val="00F0096E"/>
    <w:rsid w:val="00F00E4C"/>
    <w:rsid w:val="00F027BB"/>
    <w:rsid w:val="00F11DCF"/>
    <w:rsid w:val="00F162EA"/>
    <w:rsid w:val="00F16F5B"/>
    <w:rsid w:val="00F37330"/>
    <w:rsid w:val="00F52D27"/>
    <w:rsid w:val="00F83527"/>
    <w:rsid w:val="00F859FE"/>
    <w:rsid w:val="00F915EF"/>
    <w:rsid w:val="00FD583F"/>
    <w:rsid w:val="00FD7488"/>
    <w:rsid w:val="00FE06F8"/>
    <w:rsid w:val="00FF16B4"/>
    <w:rsid w:val="00FF2A25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7" w:unhideWhenUsed="0" w:qFormat="1"/>
    <w:lsdException w:name="heading 2" w:semiHidden="0" w:uiPriority="4" w:unhideWhenUsed="0" w:qFormat="1"/>
    <w:lsdException w:name="heading 3" w:uiPriority="5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semiHidden="0" w:uiPriority="1" w:unhideWhenUsed="0" w:qFormat="1"/>
    <w:lsdException w:name="Body Text" w:uiPriority="1" w:qFormat="1"/>
    <w:lsdException w:name="Subtitle" w:semiHidden="0" w:uiPriority="5" w:unhideWhenUsed="0" w:qFormat="1"/>
    <w:lsdException w:name="Block Text" w:uiPriority="3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iPriority="6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rrafodelista">
    <w:name w:val="List Paragraph"/>
    <w:basedOn w:val="Normal"/>
    <w:uiPriority w:val="34"/>
    <w:qFormat/>
    <w:rsid w:val="001441A0"/>
    <w:pPr>
      <w:spacing w:after="200"/>
      <w:ind w:left="720"/>
      <w:contextualSpacing/>
    </w:pPr>
    <w:rPr>
      <w:rFonts w:eastAsiaTheme="minorHAnsi"/>
      <w:b w:val="0"/>
      <w:color w:val="auto"/>
      <w:sz w:val="22"/>
    </w:rPr>
  </w:style>
  <w:style w:type="paragraph" w:customStyle="1" w:styleId="DecimalAligned">
    <w:name w:val="Decimal Aligned"/>
    <w:basedOn w:val="Normal"/>
    <w:uiPriority w:val="40"/>
    <w:qFormat/>
    <w:rsid w:val="00B91422"/>
    <w:pPr>
      <w:tabs>
        <w:tab w:val="decimal" w:pos="360"/>
      </w:tabs>
      <w:spacing w:after="200"/>
    </w:pPr>
    <w:rPr>
      <w:rFonts w:eastAsiaTheme="minorHAnsi"/>
      <w:b w:val="0"/>
      <w:color w:val="auto"/>
      <w:sz w:val="22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91422"/>
    <w:pPr>
      <w:spacing w:line="240" w:lineRule="auto"/>
    </w:pPr>
    <w:rPr>
      <w:b w:val="0"/>
      <w:color w:val="auto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91422"/>
    <w:rPr>
      <w:rFonts w:eastAsiaTheme="minorEastAsia"/>
      <w:sz w:val="20"/>
      <w:szCs w:val="20"/>
      <w:lang w:eastAsia="es-ES"/>
    </w:rPr>
  </w:style>
  <w:style w:type="character" w:styleId="nfasissutil">
    <w:name w:val="Subtle Emphasis"/>
    <w:basedOn w:val="Fuentedeprrafopredeter"/>
    <w:uiPriority w:val="19"/>
    <w:qFormat/>
    <w:rsid w:val="00B91422"/>
    <w:rPr>
      <w:i/>
      <w:iCs/>
      <w:color w:val="5951C8" w:themeColor="text1" w:themeTint="80"/>
    </w:rPr>
  </w:style>
  <w:style w:type="table" w:styleId="Sombreadoclaro-nfasis1">
    <w:name w:val="Light Shading Accent 1"/>
    <w:basedOn w:val="Tablanormal"/>
    <w:uiPriority w:val="60"/>
    <w:rsid w:val="00B91422"/>
    <w:pPr>
      <w:spacing w:after="0" w:line="240" w:lineRule="auto"/>
    </w:pPr>
    <w:rPr>
      <w:rFonts w:eastAsiaTheme="minorEastAsia"/>
      <w:color w:val="013A57" w:themeColor="accent1" w:themeShade="BF"/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13A57" w:themeColor="accent1" w:themeShade="BF"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013A57" w:themeColor="accent1" w:themeShade="BF"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013A57" w:themeColor="accent1" w:themeShade="BF"/>
      </w:rPr>
    </w:tblStylePr>
    <w:tblStylePr w:type="lastCol">
      <w:rPr>
        <w:b/>
        <w:bCs/>
        <w:color w:val="013A57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B242F4"/>
    <w:rPr>
      <w:i/>
      <w:iCs/>
      <w:color w:val="0F0D29" w:themeColor="text1"/>
    </w:rPr>
  </w:style>
  <w:style w:type="character" w:customStyle="1" w:styleId="CitaCar">
    <w:name w:val="Cita Car"/>
    <w:basedOn w:val="Fuentedeprrafopredeter"/>
    <w:link w:val="Cita"/>
    <w:uiPriority w:val="29"/>
    <w:rsid w:val="00B242F4"/>
    <w:rPr>
      <w:rFonts w:eastAsiaTheme="minorEastAsia"/>
      <w:b/>
      <w:i/>
      <w:iCs/>
      <w:color w:val="0F0D29" w:themeColor="text1"/>
      <w:sz w:val="28"/>
      <w:szCs w:val="22"/>
    </w:rPr>
  </w:style>
  <w:style w:type="paragraph" w:styleId="Textoindependiente">
    <w:name w:val="Body Text"/>
    <w:basedOn w:val="Normal"/>
    <w:link w:val="TextoindependienteCar"/>
    <w:uiPriority w:val="1"/>
    <w:qFormat/>
    <w:rsid w:val="00AE4B52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bCs/>
      <w:color w:val="auto"/>
      <w:sz w:val="20"/>
      <w:szCs w:val="20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4B52"/>
    <w:rPr>
      <w:rFonts w:ascii="Arial" w:eastAsia="Arial" w:hAnsi="Arial" w:cs="Arial"/>
      <w:b/>
      <w:bCs/>
      <w:sz w:val="20"/>
      <w:szCs w:val="20"/>
      <w:lang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7" w:unhideWhenUsed="0" w:qFormat="1"/>
    <w:lsdException w:name="heading 2" w:semiHidden="0" w:uiPriority="4" w:unhideWhenUsed="0" w:qFormat="1"/>
    <w:lsdException w:name="heading 3" w:uiPriority="5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semiHidden="0" w:uiPriority="1" w:unhideWhenUsed="0" w:qFormat="1"/>
    <w:lsdException w:name="Body Text" w:uiPriority="1" w:qFormat="1"/>
    <w:lsdException w:name="Subtitle" w:semiHidden="0" w:uiPriority="5" w:unhideWhenUsed="0" w:qFormat="1"/>
    <w:lsdException w:name="Block Text" w:uiPriority="3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iPriority="6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rrafodelista">
    <w:name w:val="List Paragraph"/>
    <w:basedOn w:val="Normal"/>
    <w:uiPriority w:val="34"/>
    <w:qFormat/>
    <w:rsid w:val="001441A0"/>
    <w:pPr>
      <w:spacing w:after="200"/>
      <w:ind w:left="720"/>
      <w:contextualSpacing/>
    </w:pPr>
    <w:rPr>
      <w:rFonts w:eastAsiaTheme="minorHAnsi"/>
      <w:b w:val="0"/>
      <w:color w:val="auto"/>
      <w:sz w:val="22"/>
    </w:rPr>
  </w:style>
  <w:style w:type="paragraph" w:customStyle="1" w:styleId="DecimalAligned">
    <w:name w:val="Decimal Aligned"/>
    <w:basedOn w:val="Normal"/>
    <w:uiPriority w:val="40"/>
    <w:qFormat/>
    <w:rsid w:val="00B91422"/>
    <w:pPr>
      <w:tabs>
        <w:tab w:val="decimal" w:pos="360"/>
      </w:tabs>
      <w:spacing w:after="200"/>
    </w:pPr>
    <w:rPr>
      <w:rFonts w:eastAsiaTheme="minorHAnsi"/>
      <w:b w:val="0"/>
      <w:color w:val="auto"/>
      <w:sz w:val="22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91422"/>
    <w:pPr>
      <w:spacing w:line="240" w:lineRule="auto"/>
    </w:pPr>
    <w:rPr>
      <w:b w:val="0"/>
      <w:color w:val="auto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91422"/>
    <w:rPr>
      <w:rFonts w:eastAsiaTheme="minorEastAsia"/>
      <w:sz w:val="20"/>
      <w:szCs w:val="20"/>
      <w:lang w:eastAsia="es-ES"/>
    </w:rPr>
  </w:style>
  <w:style w:type="character" w:styleId="nfasissutil">
    <w:name w:val="Subtle Emphasis"/>
    <w:basedOn w:val="Fuentedeprrafopredeter"/>
    <w:uiPriority w:val="19"/>
    <w:qFormat/>
    <w:rsid w:val="00B91422"/>
    <w:rPr>
      <w:i/>
      <w:iCs/>
      <w:color w:val="5951C8" w:themeColor="text1" w:themeTint="80"/>
    </w:rPr>
  </w:style>
  <w:style w:type="table" w:styleId="Sombreadoclaro-nfasis1">
    <w:name w:val="Light Shading Accent 1"/>
    <w:basedOn w:val="Tablanormal"/>
    <w:uiPriority w:val="60"/>
    <w:rsid w:val="00B91422"/>
    <w:pPr>
      <w:spacing w:after="0" w:line="240" w:lineRule="auto"/>
    </w:pPr>
    <w:rPr>
      <w:rFonts w:eastAsiaTheme="minorEastAsia"/>
      <w:color w:val="013A57" w:themeColor="accent1" w:themeShade="BF"/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13A57" w:themeColor="accent1" w:themeShade="BF"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013A57" w:themeColor="accent1" w:themeShade="BF"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013A57" w:themeColor="accent1" w:themeShade="BF"/>
      </w:rPr>
    </w:tblStylePr>
    <w:tblStylePr w:type="lastCol">
      <w:rPr>
        <w:b/>
        <w:bCs/>
        <w:color w:val="013A57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B242F4"/>
    <w:rPr>
      <w:i/>
      <w:iCs/>
      <w:color w:val="0F0D29" w:themeColor="text1"/>
    </w:rPr>
  </w:style>
  <w:style w:type="character" w:customStyle="1" w:styleId="CitaCar">
    <w:name w:val="Cita Car"/>
    <w:basedOn w:val="Fuentedeprrafopredeter"/>
    <w:link w:val="Cita"/>
    <w:uiPriority w:val="29"/>
    <w:rsid w:val="00B242F4"/>
    <w:rPr>
      <w:rFonts w:eastAsiaTheme="minorEastAsia"/>
      <w:b/>
      <w:i/>
      <w:iCs/>
      <w:color w:val="0F0D29" w:themeColor="text1"/>
      <w:sz w:val="28"/>
      <w:szCs w:val="22"/>
    </w:rPr>
  </w:style>
  <w:style w:type="paragraph" w:styleId="Textoindependiente">
    <w:name w:val="Body Text"/>
    <w:basedOn w:val="Normal"/>
    <w:link w:val="TextoindependienteCar"/>
    <w:uiPriority w:val="1"/>
    <w:qFormat/>
    <w:rsid w:val="00AE4B52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bCs/>
      <w:color w:val="auto"/>
      <w:sz w:val="20"/>
      <w:szCs w:val="20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4B52"/>
    <w:rPr>
      <w:rFonts w:ascii="Arial" w:eastAsia="Arial" w:hAnsi="Arial" w:cs="Arial"/>
      <w:b/>
      <w:bCs/>
      <w:sz w:val="20"/>
      <w:szCs w:val="20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si\AppData\Roaming\Microsoft\Templates\Informe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6A2EA1E14F14E958F73A23E5402A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4B0B6-6D31-418B-B2D9-48A806F85B4F}"/>
      </w:docPartPr>
      <w:docPartBody>
        <w:p w:rsidR="00673918" w:rsidRDefault="008708D3">
          <w:pPr>
            <w:pStyle w:val="56A2EA1E14F14E958F73A23E5402AD5D"/>
          </w:pPr>
          <w:r w:rsidRPr="00D86945">
            <w:rPr>
              <w:rStyle w:val="SubttuloCar"/>
              <w:b/>
              <w:lang w:bidi="es-ES"/>
            </w:rPr>
            <w:fldChar w:fldCharType="begin"/>
          </w:r>
          <w:r w:rsidRPr="00D86945">
            <w:rPr>
              <w:rStyle w:val="SubttuloCar"/>
              <w:lang w:bidi="es-ES"/>
            </w:rPr>
            <w:instrText xml:space="preserve"> DATE  \@ "MMMM d"  \* MERGEFORMAT </w:instrText>
          </w:r>
          <w:r w:rsidRPr="00D86945">
            <w:rPr>
              <w:rStyle w:val="SubttuloCar"/>
              <w:b/>
              <w:lang w:bidi="es-ES"/>
            </w:rPr>
            <w:fldChar w:fldCharType="separate"/>
          </w:r>
          <w:r>
            <w:rPr>
              <w:rStyle w:val="SubttuloCar"/>
              <w:lang w:bidi="es-ES"/>
            </w:rPr>
            <w:t>mayo 18</w:t>
          </w:r>
          <w:r w:rsidRPr="00D86945">
            <w:rPr>
              <w:rStyle w:val="SubttuloCar"/>
              <w:b/>
              <w:lang w:bidi="es-ES"/>
            </w:rPr>
            <w:fldChar w:fldCharType="end"/>
          </w:r>
        </w:p>
      </w:docPartBody>
    </w:docPart>
    <w:docPart>
      <w:docPartPr>
        <w:name w:val="85D8E6D5A0C5497FBC351EF140AA7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898-72F3-4F00-BB98-E24AC1058B90}"/>
      </w:docPartPr>
      <w:docPartBody>
        <w:p w:rsidR="00673918" w:rsidRDefault="008708D3">
          <w:pPr>
            <w:pStyle w:val="85D8E6D5A0C5497FBC351EF140AA7E1F"/>
          </w:pPr>
          <w:r>
            <w:rPr>
              <w:noProof/>
              <w:lang w:bidi="es-ES"/>
            </w:rPr>
            <w:t>NOMBRE DE LA COMPAÑÍA</w:t>
          </w:r>
        </w:p>
      </w:docPartBody>
    </w:docPart>
    <w:docPart>
      <w:docPartPr>
        <w:name w:val="3808E5D0F1C647BB9EC0EF99875D5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35740-35A0-4200-9028-2A65979611F8}"/>
      </w:docPartPr>
      <w:docPartBody>
        <w:p w:rsidR="00673918" w:rsidRDefault="008708D3">
          <w:pPr>
            <w:pStyle w:val="3808E5D0F1C647BB9EC0EF99875D547D"/>
          </w:pPr>
          <w:r>
            <w:rPr>
              <w:noProof/>
              <w:lang w:bidi="es-ES"/>
            </w:rPr>
            <w:t>Su nombre</w:t>
          </w:r>
        </w:p>
      </w:docPartBody>
    </w:docPart>
    <w:docPart>
      <w:docPartPr>
        <w:name w:val="4F2FEFA788474F248A63BDA152BD5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D9A83-3A68-4E71-8537-7F827150310D}"/>
      </w:docPartPr>
      <w:docPartBody>
        <w:p w:rsidR="00673918" w:rsidRDefault="008708D3">
          <w:pPr>
            <w:pStyle w:val="4F2FEFA788474F248A63BDA152BD5603"/>
          </w:pPr>
          <w:r w:rsidRPr="00DF027C">
            <w:rPr>
              <w:noProof/>
              <w:lang w:bidi="es-ES"/>
            </w:rPr>
            <w:t>Texto del subtítulo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D3"/>
    <w:rsid w:val="0012267D"/>
    <w:rsid w:val="00262710"/>
    <w:rsid w:val="003B49C9"/>
    <w:rsid w:val="003E0430"/>
    <w:rsid w:val="004E650F"/>
    <w:rsid w:val="005E30B8"/>
    <w:rsid w:val="00673918"/>
    <w:rsid w:val="00782A01"/>
    <w:rsid w:val="0086764A"/>
    <w:rsid w:val="008708D3"/>
    <w:rsid w:val="008D578A"/>
    <w:rsid w:val="008F2A8E"/>
    <w:rsid w:val="0093065B"/>
    <w:rsid w:val="00931863"/>
    <w:rsid w:val="00941ABA"/>
    <w:rsid w:val="00E145BA"/>
    <w:rsid w:val="00F15D1A"/>
    <w:rsid w:val="00FE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rsid w:val="0012267D"/>
    <w:pPr>
      <w:framePr w:hSpace="180" w:wrap="around" w:vAnchor="text" w:hAnchor="margin" w:y="1167"/>
      <w:spacing w:after="0" w:line="276" w:lineRule="auto"/>
    </w:pPr>
    <w:rPr>
      <w:caps/>
      <w:color w:val="1F497D" w:themeColor="text2"/>
      <w:spacing w:val="20"/>
      <w:sz w:val="3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2"/>
    <w:rsid w:val="0012267D"/>
    <w:rPr>
      <w:caps/>
      <w:color w:val="1F497D" w:themeColor="text2"/>
      <w:spacing w:val="20"/>
      <w:sz w:val="32"/>
      <w:lang w:eastAsia="en-US"/>
    </w:rPr>
  </w:style>
  <w:style w:type="paragraph" w:customStyle="1" w:styleId="56A2EA1E14F14E958F73A23E5402AD5D">
    <w:name w:val="56A2EA1E14F14E958F73A23E5402AD5D"/>
  </w:style>
  <w:style w:type="paragraph" w:customStyle="1" w:styleId="85D8E6D5A0C5497FBC351EF140AA7E1F">
    <w:name w:val="85D8E6D5A0C5497FBC351EF140AA7E1F"/>
  </w:style>
  <w:style w:type="paragraph" w:customStyle="1" w:styleId="3808E5D0F1C647BB9EC0EF99875D547D">
    <w:name w:val="3808E5D0F1C647BB9EC0EF99875D547D"/>
  </w:style>
  <w:style w:type="paragraph" w:customStyle="1" w:styleId="4F2FEFA788474F248A63BDA152BD5603">
    <w:name w:val="4F2FEFA788474F248A63BDA152BD5603"/>
  </w:style>
  <w:style w:type="paragraph" w:customStyle="1" w:styleId="23FE5E9D58F840A4A7116AA60511C070">
    <w:name w:val="23FE5E9D58F840A4A7116AA60511C070"/>
  </w:style>
  <w:style w:type="paragraph" w:customStyle="1" w:styleId="33B8A0757EB5492E9A9F28E99CD18D64">
    <w:name w:val="33B8A0757EB5492E9A9F28E99CD18D64"/>
  </w:style>
  <w:style w:type="paragraph" w:customStyle="1" w:styleId="8EC3700E36CC444A931ACCD6E99510E4">
    <w:name w:val="8EC3700E36CC444A931ACCD6E99510E4"/>
  </w:style>
  <w:style w:type="paragraph" w:customStyle="1" w:styleId="27A02E6F7CFA48A09E73A178A94F40C3">
    <w:name w:val="27A02E6F7CFA48A09E73A178A94F40C3"/>
  </w:style>
  <w:style w:type="paragraph" w:customStyle="1" w:styleId="FCB89B0872704085B51003317BBDD3F2">
    <w:name w:val="FCB89B0872704085B51003317BBDD3F2"/>
    <w:rsid w:val="0012267D"/>
  </w:style>
  <w:style w:type="paragraph" w:customStyle="1" w:styleId="8C3E969EA23F4AF49603E83E6DD100AB">
    <w:name w:val="8C3E969EA23F4AF49603E83E6DD100AB"/>
    <w:rsid w:val="0012267D"/>
  </w:style>
  <w:style w:type="paragraph" w:customStyle="1" w:styleId="CD9A126D8E8F4D4085CE64264EE92F26">
    <w:name w:val="CD9A126D8E8F4D4085CE64264EE92F26"/>
    <w:rsid w:val="0012267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rsid w:val="0012267D"/>
    <w:pPr>
      <w:framePr w:hSpace="180" w:wrap="around" w:vAnchor="text" w:hAnchor="margin" w:y="1167"/>
      <w:spacing w:after="0" w:line="276" w:lineRule="auto"/>
    </w:pPr>
    <w:rPr>
      <w:caps/>
      <w:color w:val="1F497D" w:themeColor="text2"/>
      <w:spacing w:val="20"/>
      <w:sz w:val="3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2"/>
    <w:rsid w:val="0012267D"/>
    <w:rPr>
      <w:caps/>
      <w:color w:val="1F497D" w:themeColor="text2"/>
      <w:spacing w:val="20"/>
      <w:sz w:val="32"/>
      <w:lang w:eastAsia="en-US"/>
    </w:rPr>
  </w:style>
  <w:style w:type="paragraph" w:customStyle="1" w:styleId="56A2EA1E14F14E958F73A23E5402AD5D">
    <w:name w:val="56A2EA1E14F14E958F73A23E5402AD5D"/>
  </w:style>
  <w:style w:type="paragraph" w:customStyle="1" w:styleId="85D8E6D5A0C5497FBC351EF140AA7E1F">
    <w:name w:val="85D8E6D5A0C5497FBC351EF140AA7E1F"/>
  </w:style>
  <w:style w:type="paragraph" w:customStyle="1" w:styleId="3808E5D0F1C647BB9EC0EF99875D547D">
    <w:name w:val="3808E5D0F1C647BB9EC0EF99875D547D"/>
  </w:style>
  <w:style w:type="paragraph" w:customStyle="1" w:styleId="4F2FEFA788474F248A63BDA152BD5603">
    <w:name w:val="4F2FEFA788474F248A63BDA152BD5603"/>
  </w:style>
  <w:style w:type="paragraph" w:customStyle="1" w:styleId="23FE5E9D58F840A4A7116AA60511C070">
    <w:name w:val="23FE5E9D58F840A4A7116AA60511C070"/>
  </w:style>
  <w:style w:type="paragraph" w:customStyle="1" w:styleId="33B8A0757EB5492E9A9F28E99CD18D64">
    <w:name w:val="33B8A0757EB5492E9A9F28E99CD18D64"/>
  </w:style>
  <w:style w:type="paragraph" w:customStyle="1" w:styleId="8EC3700E36CC444A931ACCD6E99510E4">
    <w:name w:val="8EC3700E36CC444A931ACCD6E99510E4"/>
  </w:style>
  <w:style w:type="paragraph" w:customStyle="1" w:styleId="27A02E6F7CFA48A09E73A178A94F40C3">
    <w:name w:val="27A02E6F7CFA48A09E73A178A94F40C3"/>
  </w:style>
  <w:style w:type="paragraph" w:customStyle="1" w:styleId="FCB89B0872704085B51003317BBDD3F2">
    <w:name w:val="FCB89B0872704085B51003317BBDD3F2"/>
    <w:rsid w:val="0012267D"/>
  </w:style>
  <w:style w:type="paragraph" w:customStyle="1" w:styleId="8C3E969EA23F4AF49603E83E6DD100AB">
    <w:name w:val="8C3E969EA23F4AF49603E83E6DD100AB"/>
    <w:rsid w:val="0012267D"/>
  </w:style>
  <w:style w:type="paragraph" w:customStyle="1" w:styleId="CD9A126D8E8F4D4085CE64264EE92F26">
    <w:name w:val="CD9A126D8E8F4D4085CE64264EE92F26"/>
    <w:rsid w:val="001226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Jesús Villa Alanís
Miembro Fundador de FEDAMC y DA
Maestro Nacional, 6º Dan de Taekwondo 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.dotx</Template>
  <TotalTime>190</TotalTime>
  <Pages>16</Pages>
  <Words>2921</Words>
  <Characters>16069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Castro Valle</dc:creator>
  <cp:lastModifiedBy>FORMA MÁS SALUD</cp:lastModifiedBy>
  <cp:revision>21</cp:revision>
  <cp:lastPrinted>2020-05-20T11:33:00Z</cp:lastPrinted>
  <dcterms:created xsi:type="dcterms:W3CDTF">2021-02-17T21:52:00Z</dcterms:created>
  <dcterms:modified xsi:type="dcterms:W3CDTF">2021-02-20T22:47:00Z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